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55"/>
      </w:tblGrid>
      <w:tr w:rsidR="005D5BF5" w14:paraId="42978D1C"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030DC6FD" w14:textId="77777777" w:rsidR="005D5BF5" w:rsidRDefault="005D5BF5">
            <w:pPr>
              <w:pStyle w:val="TableSpace"/>
            </w:pPr>
          </w:p>
        </w:tc>
      </w:tr>
      <w:tr w:rsidR="005D5BF5" w14:paraId="56E9AF17" w14:textId="77777777" w:rsidTr="005D5BF5">
        <w:tc>
          <w:tcPr>
            <w:tcW w:w="5000" w:type="pct"/>
          </w:tcPr>
          <w:p w14:paraId="4B0D43AA" w14:textId="19DD337F" w:rsidR="005D5BF5" w:rsidRDefault="00070CC5" w:rsidP="00746C65">
            <w:pPr>
              <w:pStyle w:val="Title"/>
            </w:pPr>
            <w:r>
              <w:t>Novem</w:t>
            </w:r>
            <w:r w:rsidR="00746C65">
              <w:t>ber</w:t>
            </w:r>
            <w:r w:rsidR="00D32517">
              <w:t xml:space="preserve"> </w:t>
            </w:r>
            <w:r w:rsidR="00C03F32">
              <w:t xml:space="preserve">Family </w:t>
            </w:r>
            <w:r w:rsidR="00D32517">
              <w:t>Newsletter</w:t>
            </w:r>
          </w:p>
        </w:tc>
      </w:tr>
      <w:tr w:rsidR="005D5BF5" w14:paraId="33E64572"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5DEEF97E" w14:textId="77777777" w:rsidR="005D5BF5" w:rsidRDefault="005D5BF5">
            <w:pPr>
              <w:pStyle w:val="TableSpace"/>
            </w:pPr>
          </w:p>
        </w:tc>
      </w:tr>
    </w:tbl>
    <w:p w14:paraId="2402E4C2" w14:textId="335359F8" w:rsidR="005D5BF5" w:rsidRPr="00746C65" w:rsidRDefault="00746C65">
      <w:pPr>
        <w:pStyle w:val="Organization"/>
        <w:rPr>
          <w:sz w:val="52"/>
          <w:szCs w:val="52"/>
        </w:rPr>
      </w:pPr>
      <w:r w:rsidRPr="00746C65">
        <w:rPr>
          <w:sz w:val="44"/>
          <w:szCs w:val="44"/>
        </w:rPr>
        <w:t>2</w:t>
      </w:r>
      <w:r w:rsidR="00D32517" w:rsidRPr="00746C65">
        <w:rPr>
          <w:noProof/>
          <w:sz w:val="44"/>
          <w:szCs w:val="44"/>
        </w:rPr>
        <mc:AlternateContent>
          <mc:Choice Requires="wps">
            <w:drawing>
              <wp:anchor distT="0" distB="0" distL="114300" distR="114300" simplePos="0" relativeHeight="251663360" behindDoc="0" locked="0" layoutInCell="1" allowOverlap="0" wp14:anchorId="6555EF21" wp14:editId="1117C1A4">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2E5DC" w14:textId="77777777" w:rsidR="00940705" w:rsidRDefault="00940705">
                            <w:pPr>
                              <w:pStyle w:val="Photo"/>
                            </w:pPr>
                            <w:r>
                              <w:rPr>
                                <w:noProof/>
                              </w:rPr>
                              <w:drawing>
                                <wp:inline distT="0" distB="0" distL="0" distR="0" wp14:anchorId="17830A58" wp14:editId="0ECFEEA7">
                                  <wp:extent cx="2002536" cy="985031"/>
                                  <wp:effectExtent l="76200" t="101600" r="80645" b="81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2002536" cy="98503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3CE90F6D" w14:textId="77777777" w:rsidR="00940705" w:rsidRDefault="00940705" w:rsidP="00070CC5">
                            <w:pPr>
                              <w:pStyle w:val="Heading1"/>
                              <w:jc w:val="center"/>
                            </w:pPr>
                            <w:r>
                              <w:t>Upcoming Events</w:t>
                            </w:r>
                          </w:p>
                          <w:sdt>
                            <w:sdtPr>
                              <w:id w:val="1170222583"/>
                              <w:placeholder>
                                <w:docPart w:val="6B13B1A543473743A560AB9C49853D23"/>
                              </w:placeholder>
                              <w:date w:fullDate="2018-11-02T00:00:00Z">
                                <w:dateFormat w:val="MMMM d"/>
                                <w:lid w:val="en-US"/>
                                <w:storeMappedDataAs w:val="dateTime"/>
                                <w:calendar w:val="gregorian"/>
                              </w:date>
                            </w:sdtPr>
                            <w:sdtContent>
                              <w:p w14:paraId="0E26E2B9" w14:textId="7C71CD80" w:rsidR="00940705" w:rsidRDefault="00940705">
                                <w:pPr>
                                  <w:pStyle w:val="Heading2"/>
                                </w:pPr>
                                <w:r>
                                  <w:t>November 2</w:t>
                                </w:r>
                              </w:p>
                            </w:sdtContent>
                          </w:sdt>
                          <w:p w14:paraId="04D49778" w14:textId="3FA01767" w:rsidR="00940705" w:rsidRDefault="00940705">
                            <w:r>
                              <w:t>Lights On! Afterschool Celebration @ 380 Cumberland Ave, Portland</w:t>
                            </w:r>
                          </w:p>
                          <w:p w14:paraId="72A970CC" w14:textId="77777777" w:rsidR="00940705" w:rsidRDefault="00940705" w:rsidP="00660157">
                            <w:pPr>
                              <w:rPr>
                                <w:b/>
                              </w:rPr>
                            </w:pPr>
                            <w:r>
                              <w:rPr>
                                <w:b/>
                              </w:rPr>
                              <w:t>November 4</w:t>
                            </w:r>
                          </w:p>
                          <w:p w14:paraId="69594708" w14:textId="77777777" w:rsidR="00940705" w:rsidRDefault="00940705" w:rsidP="00660157">
                            <w:r>
                              <w:t>Daylight Saving’s – Turn those clocks back an hour!</w:t>
                            </w:r>
                          </w:p>
                          <w:p w14:paraId="2106E0BD" w14:textId="77777777" w:rsidR="00940705" w:rsidRDefault="00940705" w:rsidP="00660157">
                            <w:pPr>
                              <w:rPr>
                                <w:b/>
                              </w:rPr>
                            </w:pPr>
                            <w:r>
                              <w:rPr>
                                <w:b/>
                              </w:rPr>
                              <w:t>November 12</w:t>
                            </w:r>
                          </w:p>
                          <w:p w14:paraId="1792B7FF" w14:textId="7BAEA2E8" w:rsidR="00940705" w:rsidRDefault="00940705" w:rsidP="00070CC5">
                            <w:r>
                              <w:t>No Program – SPPS Closed</w:t>
                            </w:r>
                          </w:p>
                          <w:tbl>
                            <w:tblPr>
                              <w:tblStyle w:val="NewsletterTable"/>
                              <w:tblW w:w="5000" w:type="pct"/>
                              <w:jc w:val="center"/>
                              <w:tblLook w:val="04A0" w:firstRow="1" w:lastRow="0" w:firstColumn="1" w:lastColumn="0" w:noHBand="0" w:noVBand="1"/>
                              <w:tblDescription w:val="Announcement table"/>
                            </w:tblPr>
                            <w:tblGrid>
                              <w:gridCol w:w="3439"/>
                            </w:tblGrid>
                            <w:tr w:rsidR="00940705" w14:paraId="6D4F26C8"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AC39C46" w14:textId="77777777" w:rsidR="00940705" w:rsidRDefault="00940705">
                                  <w:pPr>
                                    <w:pStyle w:val="TableSpace"/>
                                  </w:pPr>
                                </w:p>
                              </w:tc>
                            </w:tr>
                            <w:tr w:rsidR="00940705" w14:paraId="620A787C" w14:textId="77777777" w:rsidTr="005D5BF5">
                              <w:trPr>
                                <w:trHeight w:val="5760"/>
                                <w:jc w:val="center"/>
                              </w:trPr>
                              <w:tc>
                                <w:tcPr>
                                  <w:tcW w:w="3439" w:type="dxa"/>
                                  <w:tcBorders>
                                    <w:top w:val="nil"/>
                                    <w:bottom w:val="nil"/>
                                  </w:tcBorders>
                                </w:tcPr>
                                <w:p w14:paraId="108FC271" w14:textId="1814E932" w:rsidR="00940705" w:rsidRDefault="00940705">
                                  <w:pPr>
                                    <w:pStyle w:val="Heading1"/>
                                    <w:outlineLvl w:val="0"/>
                                  </w:pPr>
                                  <w:r>
                                    <w:t>Sample Daily Schedule</w:t>
                                  </w:r>
                                </w:p>
                                <w:p w14:paraId="76231F39" w14:textId="5A034319" w:rsidR="00940705" w:rsidRPr="007B32B4" w:rsidRDefault="00940705" w:rsidP="007B32B4">
                                  <w:pPr>
                                    <w:jc w:val="center"/>
                                    <w:rPr>
                                      <w:i/>
                                      <w:sz w:val="16"/>
                                      <w:szCs w:val="16"/>
                                    </w:rPr>
                                  </w:pPr>
                                  <w:r w:rsidRPr="007B32B4">
                                    <w:rPr>
                                      <w:i/>
                                      <w:sz w:val="16"/>
                                      <w:szCs w:val="16"/>
                                    </w:rPr>
                                    <w:t>Actual schedule may vary due to special events, , field trips, and weather</w:t>
                                  </w:r>
                                </w:p>
                                <w:p w14:paraId="3C71B40F" w14:textId="6154BAC6" w:rsidR="00940705" w:rsidRPr="00340895" w:rsidRDefault="00940705" w:rsidP="00340895">
                                  <w:pPr>
                                    <w:jc w:val="center"/>
                                    <w:rPr>
                                      <w:i/>
                                      <w:sz w:val="20"/>
                                      <w:szCs w:val="20"/>
                                    </w:rPr>
                                  </w:pPr>
                                  <w:r>
                                    <w:rPr>
                                      <w:i/>
                                      <w:sz w:val="20"/>
                                      <w:szCs w:val="20"/>
                                    </w:rPr>
                                    <w:t>3:05-3:4</w:t>
                                  </w:r>
                                  <w:r w:rsidRPr="00340895">
                                    <w:rPr>
                                      <w:i/>
                                      <w:sz w:val="20"/>
                                      <w:szCs w:val="20"/>
                                    </w:rPr>
                                    <w:t>0</w:t>
                                  </w:r>
                                </w:p>
                                <w:p w14:paraId="71158215" w14:textId="4CB01037" w:rsidR="00940705" w:rsidRPr="00340895" w:rsidRDefault="00940705" w:rsidP="00340895">
                                  <w:pPr>
                                    <w:jc w:val="center"/>
                                    <w:rPr>
                                      <w:i/>
                                      <w:sz w:val="20"/>
                                      <w:szCs w:val="20"/>
                                    </w:rPr>
                                  </w:pPr>
                                  <w:r>
                                    <w:rPr>
                                      <w:i/>
                                      <w:sz w:val="20"/>
                                      <w:szCs w:val="20"/>
                                    </w:rPr>
                                    <w:t>Check-In, Snack &amp; Recess</w:t>
                                  </w:r>
                                </w:p>
                                <w:p w14:paraId="64924AC3" w14:textId="5D1FF8FE" w:rsidR="00940705" w:rsidRPr="00340895" w:rsidRDefault="00940705" w:rsidP="007B32B4">
                                  <w:pPr>
                                    <w:jc w:val="center"/>
                                    <w:rPr>
                                      <w:i/>
                                      <w:sz w:val="20"/>
                                      <w:szCs w:val="20"/>
                                    </w:rPr>
                                  </w:pPr>
                                  <w:r>
                                    <w:rPr>
                                      <w:i/>
                                      <w:sz w:val="20"/>
                                      <w:szCs w:val="20"/>
                                    </w:rPr>
                                    <w:t>3:45 – 4:0</w:t>
                                  </w:r>
                                  <w:r w:rsidRPr="00340895">
                                    <w:rPr>
                                      <w:i/>
                                      <w:sz w:val="20"/>
                                      <w:szCs w:val="20"/>
                                    </w:rPr>
                                    <w:t>0</w:t>
                                  </w:r>
                                </w:p>
                                <w:p w14:paraId="001DE0C9" w14:textId="77777777" w:rsidR="00940705" w:rsidRDefault="00940705" w:rsidP="00340895">
                                  <w:pPr>
                                    <w:jc w:val="center"/>
                                    <w:rPr>
                                      <w:i/>
                                      <w:sz w:val="20"/>
                                      <w:szCs w:val="20"/>
                                    </w:rPr>
                                  </w:pPr>
                                  <w:r>
                                    <w:rPr>
                                      <w:i/>
                                      <w:sz w:val="20"/>
                                      <w:szCs w:val="20"/>
                                    </w:rPr>
                                    <w:t>Quiet Work</w:t>
                                  </w:r>
                                </w:p>
                                <w:p w14:paraId="1761E9D6" w14:textId="77777777" w:rsidR="00940705" w:rsidRDefault="00940705" w:rsidP="00340895">
                                  <w:pPr>
                                    <w:jc w:val="center"/>
                                    <w:rPr>
                                      <w:i/>
                                      <w:sz w:val="20"/>
                                      <w:szCs w:val="20"/>
                                    </w:rPr>
                                  </w:pPr>
                                  <w:r>
                                    <w:rPr>
                                      <w:i/>
                                      <w:sz w:val="20"/>
                                      <w:szCs w:val="20"/>
                                    </w:rPr>
                                    <w:t>4:00-4:15</w:t>
                                  </w:r>
                                </w:p>
                                <w:p w14:paraId="1B2A83AC" w14:textId="77777777" w:rsidR="00940705" w:rsidRDefault="00940705" w:rsidP="00340895">
                                  <w:pPr>
                                    <w:jc w:val="center"/>
                                    <w:rPr>
                                      <w:i/>
                                      <w:sz w:val="20"/>
                                      <w:szCs w:val="20"/>
                                    </w:rPr>
                                  </w:pPr>
                                  <w:r>
                                    <w:rPr>
                                      <w:i/>
                                      <w:sz w:val="20"/>
                                      <w:szCs w:val="20"/>
                                    </w:rPr>
                                    <w:t>Afternoon Message/Mindfulness</w:t>
                                  </w:r>
                                </w:p>
                                <w:p w14:paraId="23CBECEF" w14:textId="77777777" w:rsidR="00940705" w:rsidRDefault="00940705" w:rsidP="00340895">
                                  <w:pPr>
                                    <w:jc w:val="center"/>
                                    <w:rPr>
                                      <w:i/>
                                      <w:sz w:val="20"/>
                                      <w:szCs w:val="20"/>
                                    </w:rPr>
                                  </w:pPr>
                                  <w:r>
                                    <w:rPr>
                                      <w:i/>
                                      <w:sz w:val="20"/>
                                      <w:szCs w:val="20"/>
                                    </w:rPr>
                                    <w:t>4:15-5:15</w:t>
                                  </w:r>
                                </w:p>
                                <w:p w14:paraId="711D9CCA" w14:textId="77777777" w:rsidR="00940705" w:rsidRDefault="00940705" w:rsidP="00340895">
                                  <w:pPr>
                                    <w:jc w:val="center"/>
                                    <w:rPr>
                                      <w:i/>
                                      <w:sz w:val="20"/>
                                      <w:szCs w:val="20"/>
                                    </w:rPr>
                                  </w:pPr>
                                  <w:r>
                                    <w:rPr>
                                      <w:i/>
                                      <w:sz w:val="20"/>
                                      <w:szCs w:val="20"/>
                                    </w:rPr>
                                    <w:t>STEM/Club</w:t>
                                  </w:r>
                                </w:p>
                                <w:p w14:paraId="68BE64AB" w14:textId="6E7996B8" w:rsidR="00940705" w:rsidRPr="00340895" w:rsidRDefault="00940705" w:rsidP="00340895">
                                  <w:pPr>
                                    <w:jc w:val="center"/>
                                    <w:rPr>
                                      <w:i/>
                                      <w:sz w:val="20"/>
                                      <w:szCs w:val="20"/>
                                    </w:rPr>
                                  </w:pPr>
                                  <w:r>
                                    <w:rPr>
                                      <w:i/>
                                      <w:sz w:val="20"/>
                                      <w:szCs w:val="20"/>
                                    </w:rPr>
                                    <w:t>5:15-5:25</w:t>
                                  </w:r>
                                </w:p>
                                <w:p w14:paraId="6B28F0E0" w14:textId="77777777" w:rsidR="00940705" w:rsidRPr="00340895" w:rsidRDefault="00940705" w:rsidP="00340895">
                                  <w:pPr>
                                    <w:jc w:val="center"/>
                                    <w:rPr>
                                      <w:i/>
                                      <w:sz w:val="20"/>
                                      <w:szCs w:val="20"/>
                                    </w:rPr>
                                  </w:pPr>
                                  <w:r w:rsidRPr="00340895">
                                    <w:rPr>
                                      <w:i/>
                                      <w:sz w:val="20"/>
                                      <w:szCs w:val="20"/>
                                    </w:rPr>
                                    <w:t>Reflection Meeting</w:t>
                                  </w:r>
                                </w:p>
                                <w:p w14:paraId="1CADABC7" w14:textId="77777777" w:rsidR="00940705" w:rsidRPr="00340895" w:rsidRDefault="00940705" w:rsidP="00340895">
                                  <w:pPr>
                                    <w:jc w:val="center"/>
                                    <w:rPr>
                                      <w:i/>
                                      <w:sz w:val="20"/>
                                      <w:szCs w:val="20"/>
                                    </w:rPr>
                                  </w:pPr>
                                  <w:r w:rsidRPr="00340895">
                                    <w:rPr>
                                      <w:i/>
                                      <w:sz w:val="20"/>
                                      <w:szCs w:val="20"/>
                                    </w:rPr>
                                    <w:t>5:30-5:35</w:t>
                                  </w:r>
                                </w:p>
                                <w:p w14:paraId="4DA3A212" w14:textId="4997F52C" w:rsidR="00940705" w:rsidRPr="00340895" w:rsidRDefault="00940705" w:rsidP="00340895">
                                  <w:pPr>
                                    <w:jc w:val="center"/>
                                    <w:rPr>
                                      <w:i/>
                                      <w:sz w:val="20"/>
                                      <w:szCs w:val="20"/>
                                    </w:rPr>
                                  </w:pPr>
                                  <w:r w:rsidRPr="00340895">
                                    <w:rPr>
                                      <w:i/>
                                      <w:sz w:val="20"/>
                                      <w:szCs w:val="20"/>
                                    </w:rPr>
                                    <w:t>Dismissal</w:t>
                                  </w:r>
                                </w:p>
                                <w:p w14:paraId="198D6FE6" w14:textId="77777777" w:rsidR="00940705" w:rsidRPr="008334C9" w:rsidRDefault="00940705" w:rsidP="008334C9">
                                  <w:pPr>
                                    <w:rPr>
                                      <w:i/>
                                    </w:rPr>
                                  </w:pPr>
                                </w:p>
                              </w:tc>
                            </w:tr>
                          </w:tbl>
                          <w:p w14:paraId="46BD1426" w14:textId="77777777" w:rsidR="00940705" w:rsidRDefault="0094070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alt="Description: 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" o:allowoverlap="f" filled="f" stroked="f" strokeweight=".5pt">
                <v:textbox inset="1.44pt,0,1.44pt,0">
                  <w:txbxContent>
                    <w:p w14:paraId="7272E5DC" w14:textId="77777777" w:rsidR="00940705" w:rsidRDefault="00940705">
                      <w:pPr>
                        <w:pStyle w:val="Photo"/>
                      </w:pPr>
                      <w:r>
                        <w:rPr>
                          <w:noProof/>
                        </w:rPr>
                        <w:drawing>
                          <wp:inline distT="0" distB="0" distL="0" distR="0" wp14:anchorId="17830A58" wp14:editId="0ECFEEA7">
                            <wp:extent cx="2002536" cy="985031"/>
                            <wp:effectExtent l="76200" t="101600" r="80645" b="81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2002536" cy="98503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3CE90F6D" w14:textId="77777777" w:rsidR="00940705" w:rsidRDefault="00940705" w:rsidP="00070CC5">
                      <w:pPr>
                        <w:pStyle w:val="Heading1"/>
                        <w:jc w:val="center"/>
                      </w:pPr>
                      <w:r>
                        <w:t>Upcoming Events</w:t>
                      </w:r>
                    </w:p>
                    <w:sdt>
                      <w:sdtPr>
                        <w:id w:val="1170222583"/>
                        <w:placeholder>
                          <w:docPart w:val="6B13B1A543473743A560AB9C49853D23"/>
                        </w:placeholder>
                        <w:date w:fullDate="2018-11-02T00:00:00Z">
                          <w:dateFormat w:val="MMMM d"/>
                          <w:lid w:val="en-US"/>
                          <w:storeMappedDataAs w:val="dateTime"/>
                          <w:calendar w:val="gregorian"/>
                        </w:date>
                      </w:sdtPr>
                      <w:sdtContent>
                        <w:p w14:paraId="0E26E2B9" w14:textId="7C71CD80" w:rsidR="00940705" w:rsidRDefault="00940705">
                          <w:pPr>
                            <w:pStyle w:val="Heading2"/>
                          </w:pPr>
                          <w:r>
                            <w:t>November 2</w:t>
                          </w:r>
                        </w:p>
                      </w:sdtContent>
                    </w:sdt>
                    <w:p w14:paraId="04D49778" w14:textId="3FA01767" w:rsidR="00940705" w:rsidRDefault="00940705">
                      <w:r>
                        <w:t>Lights On! Afterschool Celebration @ 380 Cumberland Ave, Portland</w:t>
                      </w:r>
                    </w:p>
                    <w:p w14:paraId="72A970CC" w14:textId="77777777" w:rsidR="00940705" w:rsidRDefault="00940705" w:rsidP="00660157">
                      <w:pPr>
                        <w:rPr>
                          <w:b/>
                        </w:rPr>
                      </w:pPr>
                      <w:r>
                        <w:rPr>
                          <w:b/>
                        </w:rPr>
                        <w:t>November 4</w:t>
                      </w:r>
                    </w:p>
                    <w:p w14:paraId="69594708" w14:textId="77777777" w:rsidR="00940705" w:rsidRDefault="00940705" w:rsidP="00660157">
                      <w:r>
                        <w:t>Daylight Saving’s – Turn those clocks back an hour!</w:t>
                      </w:r>
                    </w:p>
                    <w:p w14:paraId="2106E0BD" w14:textId="77777777" w:rsidR="00940705" w:rsidRDefault="00940705" w:rsidP="00660157">
                      <w:pPr>
                        <w:rPr>
                          <w:b/>
                        </w:rPr>
                      </w:pPr>
                      <w:r>
                        <w:rPr>
                          <w:b/>
                        </w:rPr>
                        <w:t>November 12</w:t>
                      </w:r>
                    </w:p>
                    <w:p w14:paraId="1792B7FF" w14:textId="7BAEA2E8" w:rsidR="00940705" w:rsidRDefault="00940705" w:rsidP="00070CC5">
                      <w:r>
                        <w:t>No Program – SPPS Closed</w:t>
                      </w:r>
                    </w:p>
                    <w:tbl>
                      <w:tblPr>
                        <w:tblStyle w:val="NewsletterTable"/>
                        <w:tblW w:w="5000" w:type="pct"/>
                        <w:jc w:val="center"/>
                        <w:tblLook w:val="04A0" w:firstRow="1" w:lastRow="0" w:firstColumn="1" w:lastColumn="0" w:noHBand="0" w:noVBand="1"/>
                        <w:tblDescription w:val="Announcement table"/>
                      </w:tblPr>
                      <w:tblGrid>
                        <w:gridCol w:w="3439"/>
                      </w:tblGrid>
                      <w:tr w:rsidR="00940705" w14:paraId="6D4F26C8"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AC39C46" w14:textId="77777777" w:rsidR="00940705" w:rsidRDefault="00940705">
                            <w:pPr>
                              <w:pStyle w:val="TableSpace"/>
                            </w:pPr>
                          </w:p>
                        </w:tc>
                      </w:tr>
                      <w:tr w:rsidR="00940705" w14:paraId="620A787C" w14:textId="77777777" w:rsidTr="005D5BF5">
                        <w:trPr>
                          <w:trHeight w:val="5760"/>
                          <w:jc w:val="center"/>
                        </w:trPr>
                        <w:tc>
                          <w:tcPr>
                            <w:tcW w:w="3439" w:type="dxa"/>
                            <w:tcBorders>
                              <w:top w:val="nil"/>
                              <w:bottom w:val="nil"/>
                            </w:tcBorders>
                          </w:tcPr>
                          <w:p w14:paraId="108FC271" w14:textId="1814E932" w:rsidR="00940705" w:rsidRDefault="00940705">
                            <w:pPr>
                              <w:pStyle w:val="Heading1"/>
                              <w:outlineLvl w:val="0"/>
                            </w:pPr>
                            <w:r>
                              <w:t>Sample Daily Schedule</w:t>
                            </w:r>
                          </w:p>
                          <w:p w14:paraId="76231F39" w14:textId="5A034319" w:rsidR="00940705" w:rsidRPr="007B32B4" w:rsidRDefault="00940705" w:rsidP="007B32B4">
                            <w:pPr>
                              <w:jc w:val="center"/>
                              <w:rPr>
                                <w:i/>
                                <w:sz w:val="16"/>
                                <w:szCs w:val="16"/>
                              </w:rPr>
                            </w:pPr>
                            <w:r w:rsidRPr="007B32B4">
                              <w:rPr>
                                <w:i/>
                                <w:sz w:val="16"/>
                                <w:szCs w:val="16"/>
                              </w:rPr>
                              <w:t>Actual schedule may vary due to special events, , field trips, and weather</w:t>
                            </w:r>
                          </w:p>
                          <w:p w14:paraId="3C71B40F" w14:textId="6154BAC6" w:rsidR="00940705" w:rsidRPr="00340895" w:rsidRDefault="00940705" w:rsidP="00340895">
                            <w:pPr>
                              <w:jc w:val="center"/>
                              <w:rPr>
                                <w:i/>
                                <w:sz w:val="20"/>
                                <w:szCs w:val="20"/>
                              </w:rPr>
                            </w:pPr>
                            <w:r>
                              <w:rPr>
                                <w:i/>
                                <w:sz w:val="20"/>
                                <w:szCs w:val="20"/>
                              </w:rPr>
                              <w:t>3:05-3:4</w:t>
                            </w:r>
                            <w:r w:rsidRPr="00340895">
                              <w:rPr>
                                <w:i/>
                                <w:sz w:val="20"/>
                                <w:szCs w:val="20"/>
                              </w:rPr>
                              <w:t>0</w:t>
                            </w:r>
                          </w:p>
                          <w:p w14:paraId="71158215" w14:textId="4CB01037" w:rsidR="00940705" w:rsidRPr="00340895" w:rsidRDefault="00940705" w:rsidP="00340895">
                            <w:pPr>
                              <w:jc w:val="center"/>
                              <w:rPr>
                                <w:i/>
                                <w:sz w:val="20"/>
                                <w:szCs w:val="20"/>
                              </w:rPr>
                            </w:pPr>
                            <w:r>
                              <w:rPr>
                                <w:i/>
                                <w:sz w:val="20"/>
                                <w:szCs w:val="20"/>
                              </w:rPr>
                              <w:t>Check-In, Snack &amp; Recess</w:t>
                            </w:r>
                          </w:p>
                          <w:p w14:paraId="64924AC3" w14:textId="5D1FF8FE" w:rsidR="00940705" w:rsidRPr="00340895" w:rsidRDefault="00940705" w:rsidP="007B32B4">
                            <w:pPr>
                              <w:jc w:val="center"/>
                              <w:rPr>
                                <w:i/>
                                <w:sz w:val="20"/>
                                <w:szCs w:val="20"/>
                              </w:rPr>
                            </w:pPr>
                            <w:r>
                              <w:rPr>
                                <w:i/>
                                <w:sz w:val="20"/>
                                <w:szCs w:val="20"/>
                              </w:rPr>
                              <w:t>3:45 – 4:0</w:t>
                            </w:r>
                            <w:r w:rsidRPr="00340895">
                              <w:rPr>
                                <w:i/>
                                <w:sz w:val="20"/>
                                <w:szCs w:val="20"/>
                              </w:rPr>
                              <w:t>0</w:t>
                            </w:r>
                          </w:p>
                          <w:p w14:paraId="001DE0C9" w14:textId="77777777" w:rsidR="00940705" w:rsidRDefault="00940705" w:rsidP="00340895">
                            <w:pPr>
                              <w:jc w:val="center"/>
                              <w:rPr>
                                <w:i/>
                                <w:sz w:val="20"/>
                                <w:szCs w:val="20"/>
                              </w:rPr>
                            </w:pPr>
                            <w:r>
                              <w:rPr>
                                <w:i/>
                                <w:sz w:val="20"/>
                                <w:szCs w:val="20"/>
                              </w:rPr>
                              <w:t>Quiet Work</w:t>
                            </w:r>
                          </w:p>
                          <w:p w14:paraId="1761E9D6" w14:textId="77777777" w:rsidR="00940705" w:rsidRDefault="00940705" w:rsidP="00340895">
                            <w:pPr>
                              <w:jc w:val="center"/>
                              <w:rPr>
                                <w:i/>
                                <w:sz w:val="20"/>
                                <w:szCs w:val="20"/>
                              </w:rPr>
                            </w:pPr>
                            <w:r>
                              <w:rPr>
                                <w:i/>
                                <w:sz w:val="20"/>
                                <w:szCs w:val="20"/>
                              </w:rPr>
                              <w:t>4:00-4:15</w:t>
                            </w:r>
                          </w:p>
                          <w:p w14:paraId="1B2A83AC" w14:textId="77777777" w:rsidR="00940705" w:rsidRDefault="00940705" w:rsidP="00340895">
                            <w:pPr>
                              <w:jc w:val="center"/>
                              <w:rPr>
                                <w:i/>
                                <w:sz w:val="20"/>
                                <w:szCs w:val="20"/>
                              </w:rPr>
                            </w:pPr>
                            <w:r>
                              <w:rPr>
                                <w:i/>
                                <w:sz w:val="20"/>
                                <w:szCs w:val="20"/>
                              </w:rPr>
                              <w:t>Afternoon Message/Mindfulness</w:t>
                            </w:r>
                          </w:p>
                          <w:p w14:paraId="23CBECEF" w14:textId="77777777" w:rsidR="00940705" w:rsidRDefault="00940705" w:rsidP="00340895">
                            <w:pPr>
                              <w:jc w:val="center"/>
                              <w:rPr>
                                <w:i/>
                                <w:sz w:val="20"/>
                                <w:szCs w:val="20"/>
                              </w:rPr>
                            </w:pPr>
                            <w:r>
                              <w:rPr>
                                <w:i/>
                                <w:sz w:val="20"/>
                                <w:szCs w:val="20"/>
                              </w:rPr>
                              <w:t>4:15-5:15</w:t>
                            </w:r>
                          </w:p>
                          <w:p w14:paraId="711D9CCA" w14:textId="77777777" w:rsidR="00940705" w:rsidRDefault="00940705" w:rsidP="00340895">
                            <w:pPr>
                              <w:jc w:val="center"/>
                              <w:rPr>
                                <w:i/>
                                <w:sz w:val="20"/>
                                <w:szCs w:val="20"/>
                              </w:rPr>
                            </w:pPr>
                            <w:r>
                              <w:rPr>
                                <w:i/>
                                <w:sz w:val="20"/>
                                <w:szCs w:val="20"/>
                              </w:rPr>
                              <w:t>STEM/Club</w:t>
                            </w:r>
                          </w:p>
                          <w:p w14:paraId="68BE64AB" w14:textId="6E7996B8" w:rsidR="00940705" w:rsidRPr="00340895" w:rsidRDefault="00940705" w:rsidP="00340895">
                            <w:pPr>
                              <w:jc w:val="center"/>
                              <w:rPr>
                                <w:i/>
                                <w:sz w:val="20"/>
                                <w:szCs w:val="20"/>
                              </w:rPr>
                            </w:pPr>
                            <w:r>
                              <w:rPr>
                                <w:i/>
                                <w:sz w:val="20"/>
                                <w:szCs w:val="20"/>
                              </w:rPr>
                              <w:t>5:15-5:25</w:t>
                            </w:r>
                          </w:p>
                          <w:p w14:paraId="6B28F0E0" w14:textId="77777777" w:rsidR="00940705" w:rsidRPr="00340895" w:rsidRDefault="00940705" w:rsidP="00340895">
                            <w:pPr>
                              <w:jc w:val="center"/>
                              <w:rPr>
                                <w:i/>
                                <w:sz w:val="20"/>
                                <w:szCs w:val="20"/>
                              </w:rPr>
                            </w:pPr>
                            <w:r w:rsidRPr="00340895">
                              <w:rPr>
                                <w:i/>
                                <w:sz w:val="20"/>
                                <w:szCs w:val="20"/>
                              </w:rPr>
                              <w:t>Reflection Meeting</w:t>
                            </w:r>
                          </w:p>
                          <w:p w14:paraId="1CADABC7" w14:textId="77777777" w:rsidR="00940705" w:rsidRPr="00340895" w:rsidRDefault="00940705" w:rsidP="00340895">
                            <w:pPr>
                              <w:jc w:val="center"/>
                              <w:rPr>
                                <w:i/>
                                <w:sz w:val="20"/>
                                <w:szCs w:val="20"/>
                              </w:rPr>
                            </w:pPr>
                            <w:r w:rsidRPr="00340895">
                              <w:rPr>
                                <w:i/>
                                <w:sz w:val="20"/>
                                <w:szCs w:val="20"/>
                              </w:rPr>
                              <w:t>5:30-5:35</w:t>
                            </w:r>
                          </w:p>
                          <w:p w14:paraId="4DA3A212" w14:textId="4997F52C" w:rsidR="00940705" w:rsidRPr="00340895" w:rsidRDefault="00940705" w:rsidP="00340895">
                            <w:pPr>
                              <w:jc w:val="center"/>
                              <w:rPr>
                                <w:i/>
                                <w:sz w:val="20"/>
                                <w:szCs w:val="20"/>
                              </w:rPr>
                            </w:pPr>
                            <w:r w:rsidRPr="00340895">
                              <w:rPr>
                                <w:i/>
                                <w:sz w:val="20"/>
                                <w:szCs w:val="20"/>
                              </w:rPr>
                              <w:t>Dismissal</w:t>
                            </w:r>
                          </w:p>
                          <w:p w14:paraId="198D6FE6" w14:textId="77777777" w:rsidR="00940705" w:rsidRPr="008334C9" w:rsidRDefault="00940705" w:rsidP="008334C9">
                            <w:pPr>
                              <w:rPr>
                                <w:i/>
                              </w:rPr>
                            </w:pPr>
                          </w:p>
                        </w:tc>
                      </w:tr>
                    </w:tbl>
                    <w:p w14:paraId="46BD1426" w14:textId="77777777" w:rsidR="00940705" w:rsidRDefault="00940705">
                      <w:pPr>
                        <w:pStyle w:val="NoSpacing"/>
                      </w:pPr>
                    </w:p>
                  </w:txbxContent>
                </v:textbox>
                <w10:wrap type="square" side="left" anchorx="page" anchory="margin"/>
              </v:shape>
            </w:pict>
          </mc:Fallback>
        </mc:AlternateContent>
      </w:r>
      <w:r w:rsidRPr="00746C65">
        <w:rPr>
          <w:sz w:val="44"/>
          <w:szCs w:val="44"/>
        </w:rPr>
        <w:t>1</w:t>
      </w:r>
      <w:r>
        <w:t xml:space="preserve"> </w:t>
      </w:r>
      <w:r w:rsidRPr="00746C65">
        <w:rPr>
          <w:sz w:val="52"/>
          <w:szCs w:val="52"/>
        </w:rPr>
        <w:t>Club –</w:t>
      </w:r>
      <w:r>
        <w:rPr>
          <w:sz w:val="52"/>
          <w:szCs w:val="52"/>
        </w:rPr>
        <w:t xml:space="preserve"> </w:t>
      </w:r>
      <w:r w:rsidRPr="00746C65">
        <w:rPr>
          <w:sz w:val="52"/>
          <w:szCs w:val="52"/>
        </w:rPr>
        <w:t>LearningWorks Afterschool</w:t>
      </w:r>
      <w:r w:rsidR="009140D4">
        <w:rPr>
          <w:sz w:val="52"/>
          <w:szCs w:val="52"/>
        </w:rPr>
        <w:t xml:space="preserve"> at Kaler</w:t>
      </w:r>
    </w:p>
    <w:p w14:paraId="1E0E9EC0" w14:textId="77777777" w:rsidR="005D5BF5" w:rsidRDefault="00746C65">
      <w:pPr>
        <w:pStyle w:val="ContactInfo"/>
      </w:pPr>
      <w:r>
        <w:t>LearningWorks Office:  181 Brackett St. Portland, ME 04102</w:t>
      </w:r>
    </w:p>
    <w:p w14:paraId="31ECEF09" w14:textId="566093AE" w:rsidR="005D5BF5" w:rsidRDefault="00746C65">
      <w:pPr>
        <w:pStyle w:val="ContactInfo"/>
      </w:pPr>
      <w:r w:rsidRPr="00746C65">
        <w:t>https://sopolwas.weebly.com/</w:t>
      </w:r>
      <w:r w:rsidR="00D32517">
        <w:t xml:space="preserve"> T: </w:t>
      </w:r>
      <w:r w:rsidR="005B4BB0">
        <w:t>207-615-6354</w:t>
      </w:r>
    </w:p>
    <w:tbl>
      <w:tblPr>
        <w:tblStyle w:val="NewsletterTable"/>
        <w:tblW w:w="3220" w:type="pct"/>
        <w:tblLook w:val="0660" w:firstRow="1" w:lastRow="1" w:firstColumn="0" w:lastColumn="0" w:noHBand="1" w:noVBand="1"/>
        <w:tblDescription w:val="Intro letter"/>
      </w:tblPr>
      <w:tblGrid>
        <w:gridCol w:w="6955"/>
      </w:tblGrid>
      <w:tr w:rsidR="005D5BF5" w14:paraId="7BECEA57"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699B0A74" w14:textId="77777777" w:rsidR="005D5BF5" w:rsidRDefault="005D5BF5">
            <w:pPr>
              <w:pStyle w:val="TableSpace"/>
            </w:pPr>
          </w:p>
        </w:tc>
      </w:tr>
      <w:tr w:rsidR="005D5BF5" w14:paraId="6CB8569C" w14:textId="77777777" w:rsidTr="005D5BF5">
        <w:tc>
          <w:tcPr>
            <w:tcW w:w="6955" w:type="dxa"/>
          </w:tcPr>
          <w:p w14:paraId="4AE70284" w14:textId="77777777" w:rsidR="005D5BF5" w:rsidRPr="00F8289E" w:rsidRDefault="000F44F1" w:rsidP="000F44F1">
            <w:pPr>
              <w:spacing w:after="200" w:line="276" w:lineRule="auto"/>
              <w:rPr>
                <w:b/>
                <w:sz w:val="28"/>
                <w:szCs w:val="28"/>
              </w:rPr>
            </w:pPr>
            <w:r w:rsidRPr="00F8289E">
              <w:rPr>
                <w:b/>
                <w:sz w:val="28"/>
                <w:szCs w:val="28"/>
              </w:rPr>
              <w:t>What is 21 Club/LearningWorks Afterschool?</w:t>
            </w:r>
          </w:p>
          <w:p w14:paraId="1B5865FC" w14:textId="77777777" w:rsidR="000F44F1" w:rsidRPr="00B713B7" w:rsidRDefault="000F44F1" w:rsidP="000F44F1">
            <w:pPr>
              <w:spacing w:before="0"/>
              <w:ind w:left="0" w:right="0"/>
              <w:rPr>
                <w:rFonts w:cs="Times New Roman"/>
                <w:color w:val="auto"/>
                <w:sz w:val="21"/>
                <w:szCs w:val="21"/>
              </w:rPr>
            </w:pPr>
            <w:r w:rsidRPr="00B713B7">
              <w:rPr>
                <w:rFonts w:cs="Times New Roman"/>
                <w:color w:val="000000"/>
                <w:sz w:val="21"/>
                <w:szCs w:val="21"/>
              </w:rPr>
              <w:t xml:space="preserve">21 Club is a hands-on, project-based afterschool program focused on STEAM (Science, Technology, Engineering, Arts, and Math) education.  21 Club is specifically designed to give students a positive learning experience that fosters </w:t>
            </w:r>
            <w:r w:rsidRPr="00B713B7">
              <w:rPr>
                <w:rFonts w:cs="Times New Roman"/>
                <w:b/>
                <w:bCs/>
                <w:color w:val="000000"/>
                <w:sz w:val="21"/>
                <w:szCs w:val="21"/>
              </w:rPr>
              <w:t>excitement about learning</w:t>
            </w:r>
            <w:r w:rsidRPr="00B713B7">
              <w:rPr>
                <w:rFonts w:cs="Times New Roman"/>
                <w:color w:val="000000"/>
                <w:sz w:val="21"/>
                <w:szCs w:val="21"/>
              </w:rPr>
              <w:t xml:space="preserve"> and contributes to their </w:t>
            </w:r>
            <w:r w:rsidRPr="00B713B7">
              <w:rPr>
                <w:rFonts w:cs="Times New Roman"/>
                <w:b/>
                <w:bCs/>
                <w:color w:val="000000"/>
                <w:sz w:val="21"/>
                <w:szCs w:val="21"/>
              </w:rPr>
              <w:t xml:space="preserve">confidence </w:t>
            </w:r>
            <w:r w:rsidRPr="00B713B7">
              <w:rPr>
                <w:rFonts w:cs="Times New Roman"/>
                <w:color w:val="000000"/>
                <w:sz w:val="21"/>
                <w:szCs w:val="21"/>
              </w:rPr>
              <w:t xml:space="preserve">and </w:t>
            </w:r>
            <w:r w:rsidRPr="00B713B7">
              <w:rPr>
                <w:rFonts w:cs="Times New Roman"/>
                <w:b/>
                <w:bCs/>
                <w:color w:val="000000"/>
                <w:sz w:val="21"/>
                <w:szCs w:val="21"/>
              </w:rPr>
              <w:t xml:space="preserve">success </w:t>
            </w:r>
            <w:r w:rsidRPr="00B713B7">
              <w:rPr>
                <w:rFonts w:cs="Times New Roman"/>
                <w:color w:val="000000"/>
                <w:sz w:val="21"/>
                <w:szCs w:val="21"/>
              </w:rPr>
              <w:t>in school!</w:t>
            </w:r>
          </w:p>
          <w:p w14:paraId="294D3AD5" w14:textId="77777777" w:rsidR="000F44F1" w:rsidRPr="00B713B7" w:rsidRDefault="000F44F1" w:rsidP="000F44F1">
            <w:pPr>
              <w:spacing w:before="0"/>
              <w:ind w:left="0" w:right="0"/>
              <w:rPr>
                <w:rFonts w:eastAsia="Times New Roman" w:cs="Times New Roman"/>
                <w:color w:val="auto"/>
                <w:sz w:val="21"/>
                <w:szCs w:val="21"/>
              </w:rPr>
            </w:pPr>
          </w:p>
          <w:p w14:paraId="12D6BF65" w14:textId="77777777" w:rsidR="000F44F1" w:rsidRPr="00B713B7" w:rsidRDefault="000F44F1" w:rsidP="000F44F1">
            <w:pPr>
              <w:spacing w:before="0"/>
              <w:ind w:left="0" w:right="0"/>
              <w:rPr>
                <w:rFonts w:cs="Times New Roman"/>
                <w:color w:val="auto"/>
                <w:sz w:val="21"/>
                <w:szCs w:val="21"/>
              </w:rPr>
            </w:pPr>
            <w:r w:rsidRPr="00B713B7">
              <w:rPr>
                <w:rFonts w:cs="Times New Roman"/>
                <w:color w:val="000000"/>
                <w:sz w:val="21"/>
                <w:szCs w:val="21"/>
              </w:rPr>
              <w:t xml:space="preserve">21 Club provides opportunities every day to practice and reinforce skills in </w:t>
            </w:r>
            <w:r w:rsidRPr="00B713B7">
              <w:rPr>
                <w:rFonts w:cs="Times New Roman"/>
                <w:b/>
                <w:bCs/>
                <w:color w:val="000000"/>
                <w:sz w:val="21"/>
                <w:szCs w:val="21"/>
              </w:rPr>
              <w:t xml:space="preserve">reading </w:t>
            </w:r>
            <w:r w:rsidRPr="00B713B7">
              <w:rPr>
                <w:rFonts w:cs="Times New Roman"/>
                <w:color w:val="000000"/>
                <w:sz w:val="21"/>
                <w:szCs w:val="21"/>
              </w:rPr>
              <w:t xml:space="preserve">(fiction and nonfiction), </w:t>
            </w:r>
            <w:r w:rsidRPr="00B713B7">
              <w:rPr>
                <w:rFonts w:cs="Times New Roman"/>
                <w:b/>
                <w:bCs/>
                <w:color w:val="000000"/>
                <w:sz w:val="21"/>
                <w:szCs w:val="21"/>
              </w:rPr>
              <w:t>writing</w:t>
            </w:r>
            <w:r w:rsidRPr="00B713B7">
              <w:rPr>
                <w:rFonts w:cs="Times New Roman"/>
                <w:color w:val="000000"/>
                <w:sz w:val="21"/>
                <w:szCs w:val="21"/>
              </w:rPr>
              <w:t xml:space="preserve"> (science notebooks), </w:t>
            </w:r>
            <w:r w:rsidRPr="00B713B7">
              <w:rPr>
                <w:rFonts w:cs="Times New Roman"/>
                <w:b/>
                <w:bCs/>
                <w:color w:val="000000"/>
                <w:sz w:val="21"/>
                <w:szCs w:val="21"/>
              </w:rPr>
              <w:t>math</w:t>
            </w:r>
            <w:r w:rsidRPr="00B713B7">
              <w:rPr>
                <w:rFonts w:cs="Times New Roman"/>
                <w:color w:val="000000"/>
                <w:sz w:val="21"/>
                <w:szCs w:val="21"/>
              </w:rPr>
              <w:t xml:space="preserve">, </w:t>
            </w:r>
            <w:r w:rsidRPr="00B713B7">
              <w:rPr>
                <w:rFonts w:cs="Times New Roman"/>
                <w:b/>
                <w:bCs/>
                <w:color w:val="000000"/>
                <w:sz w:val="21"/>
                <w:szCs w:val="21"/>
              </w:rPr>
              <w:t>speaking/listening</w:t>
            </w:r>
            <w:r w:rsidRPr="00B713B7">
              <w:rPr>
                <w:rFonts w:cs="Times New Roman"/>
                <w:color w:val="000000"/>
                <w:sz w:val="21"/>
                <w:szCs w:val="21"/>
              </w:rPr>
              <w:t xml:space="preserve">, and </w:t>
            </w:r>
            <w:r w:rsidRPr="00B713B7">
              <w:rPr>
                <w:rFonts w:cs="Times New Roman"/>
                <w:b/>
                <w:bCs/>
                <w:color w:val="000000"/>
                <w:sz w:val="21"/>
                <w:szCs w:val="21"/>
              </w:rPr>
              <w:t>vocabulary</w:t>
            </w:r>
            <w:r w:rsidRPr="00B713B7">
              <w:rPr>
                <w:rFonts w:cs="Times New Roman"/>
                <w:color w:val="000000"/>
                <w:sz w:val="21"/>
                <w:szCs w:val="21"/>
              </w:rPr>
              <w:t>.</w:t>
            </w:r>
          </w:p>
          <w:p w14:paraId="53793A24" w14:textId="77777777" w:rsidR="000F44F1" w:rsidRPr="000F44F1" w:rsidRDefault="000F44F1" w:rsidP="000F44F1">
            <w:pPr>
              <w:spacing w:before="0"/>
              <w:ind w:left="0" w:right="0"/>
              <w:rPr>
                <w:rFonts w:ascii="Times" w:eastAsia="Times New Roman" w:hAnsi="Times" w:cs="Times New Roman"/>
                <w:color w:val="auto"/>
              </w:rPr>
            </w:pPr>
            <w:r w:rsidRPr="00B713B7">
              <w:rPr>
                <w:rFonts w:eastAsia="Times New Roman" w:cs="Times New Roman"/>
                <w:color w:val="auto"/>
                <w:sz w:val="21"/>
                <w:szCs w:val="21"/>
              </w:rPr>
              <w:br/>
            </w:r>
            <w:r w:rsidRPr="00B713B7">
              <w:rPr>
                <w:rFonts w:eastAsia="Times New Roman" w:cs="Times New Roman"/>
                <w:b/>
                <w:bCs/>
                <w:color w:val="000000"/>
                <w:sz w:val="21"/>
                <w:szCs w:val="21"/>
              </w:rPr>
              <w:t xml:space="preserve">Students participate in “Engineering Adventures” from the Boston Museum of Science, </w:t>
            </w:r>
            <w:r w:rsidRPr="00B713B7">
              <w:rPr>
                <w:rFonts w:eastAsia="Times New Roman" w:cs="Times New Roman"/>
                <w:color w:val="000000"/>
                <w:sz w:val="21"/>
                <w:szCs w:val="21"/>
              </w:rPr>
              <w:t>where they build skills in:  Problem solving, Teamwork, Communication, Creative Thinking.</w:t>
            </w:r>
          </w:p>
        </w:tc>
      </w:tr>
      <w:tr w:rsidR="005D5BF5" w14:paraId="79860439"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76DF8F36" w14:textId="77777777" w:rsidR="005D5BF5" w:rsidRDefault="005D5BF5">
            <w:pPr>
              <w:pStyle w:val="TableSpace"/>
            </w:pPr>
          </w:p>
        </w:tc>
      </w:tr>
    </w:tbl>
    <w:p w14:paraId="0E8E8FB9" w14:textId="263CD736" w:rsidR="003C2A62" w:rsidRPr="003C2A62" w:rsidRDefault="00D744D1" w:rsidP="003C2A62">
      <w:pPr>
        <w:pStyle w:val="Heading1"/>
      </w:pPr>
      <w:r>
        <w:t>Fall Highlights</w:t>
      </w:r>
    </w:p>
    <w:p w14:paraId="2124F174" w14:textId="6CC0F6F5" w:rsidR="003C2A62" w:rsidRPr="003C2A62" w:rsidRDefault="003C2A62" w:rsidP="003C2A62">
      <w:pPr>
        <w:spacing w:before="0" w:after="0" w:line="240" w:lineRule="auto"/>
        <w:ind w:left="0" w:right="0"/>
        <w:rPr>
          <w:rFonts w:eastAsia="Times New Roman" w:cs="Times New Roman"/>
          <w:color w:val="auto"/>
          <w:sz w:val="20"/>
          <w:szCs w:val="20"/>
        </w:rPr>
      </w:pPr>
      <w:r w:rsidRPr="003C2A62">
        <w:rPr>
          <w:rFonts w:eastAsia="Times New Roman" w:cs="Arial"/>
          <w:noProof/>
          <w:color w:val="474747"/>
          <w:sz w:val="23"/>
          <w:szCs w:val="23"/>
          <w:shd w:val="clear" w:color="auto" w:fill="FFFFFF"/>
        </w:rPr>
        <w:drawing>
          <wp:anchor distT="0" distB="0" distL="114300" distR="114300" simplePos="0" relativeHeight="251666432" behindDoc="0" locked="0" layoutInCell="1" allowOverlap="1" wp14:anchorId="1CC31F57" wp14:editId="6B9AC2AE">
            <wp:simplePos x="0" y="0"/>
            <wp:positionH relativeFrom="column">
              <wp:posOffset>0</wp:posOffset>
            </wp:positionH>
            <wp:positionV relativeFrom="paragraph">
              <wp:posOffset>2540</wp:posOffset>
            </wp:positionV>
            <wp:extent cx="1383030" cy="1778000"/>
            <wp:effectExtent l="0" t="0" r="0" b="0"/>
            <wp:wrapTight wrapText="bothSides">
              <wp:wrapPolygon edited="0">
                <wp:start x="0" y="0"/>
                <wp:lineTo x="0" y="21291"/>
                <wp:lineTo x="21025" y="21291"/>
                <wp:lineTo x="21025"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3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D1">
        <w:rPr>
          <w:rFonts w:eastAsia="Times New Roman" w:cs="Arial"/>
          <w:color w:val="474747"/>
          <w:sz w:val="23"/>
          <w:szCs w:val="23"/>
          <w:shd w:val="clear" w:color="auto" w:fill="FFFFFF"/>
        </w:rPr>
        <w:t>We have been busy for our first 6 weeks of programming!  Students have started learning about invasive species in our fall engineering unit:  “Hop to It” where students have to design a trap to catch the invasive Cane Toad in Australia and New Zealand.</w:t>
      </w:r>
    </w:p>
    <w:p w14:paraId="2665796C" w14:textId="7661FD77" w:rsidR="003C2A62" w:rsidRDefault="00D744D1" w:rsidP="001D3993">
      <w:pPr>
        <w:ind w:left="0"/>
      </w:pPr>
      <w:r>
        <w:t xml:space="preserve">Staff and students have been busy </w:t>
      </w:r>
      <w:r w:rsidR="009140D4">
        <w:t>learning how to use our great new Osmo resources, as well participating in arts &amp; crafts as well as outdoor games on Thursday</w:t>
      </w:r>
    </w:p>
    <w:p w14:paraId="76A3E3A1" w14:textId="0960C53C" w:rsidR="00D744D1" w:rsidRDefault="00D744D1" w:rsidP="001D3993">
      <w:pPr>
        <w:ind w:left="0"/>
      </w:pPr>
      <w:r>
        <w:t>On October 23</w:t>
      </w:r>
      <w:r w:rsidRPr="00D744D1">
        <w:rPr>
          <w:vertAlign w:val="superscript"/>
        </w:rPr>
        <w:t>rd</w:t>
      </w:r>
      <w:r>
        <w:t>, students were able to travel to Hansel’s Orchard t</w:t>
      </w:r>
      <w:r w:rsidR="009140D4">
        <w:t xml:space="preserve">o pick apples, and on October 18th, they </w:t>
      </w:r>
      <w:r>
        <w:t>visit</w:t>
      </w:r>
      <w:r w:rsidR="009140D4">
        <w:t>ed The</w:t>
      </w:r>
      <w:r>
        <w:t xml:space="preserve"> Inn By the Sea!</w:t>
      </w:r>
    </w:p>
    <w:p w14:paraId="1C3E304E" w14:textId="229273B9" w:rsidR="005D5BF5" w:rsidRDefault="005B4BB0" w:rsidP="001D3993">
      <w:pPr>
        <w:pStyle w:val="Heading1"/>
        <w:ind w:left="0"/>
      </w:pPr>
      <w:r>
        <w:lastRenderedPageBreak/>
        <w:t>Things to Look Forward To:</w:t>
      </w:r>
      <w:r w:rsidR="00D32517">
        <w:t xml:space="preserve"> </w:t>
      </w:r>
      <w:r w:rsidR="00D32517">
        <w:rPr>
          <w:noProof/>
        </w:rPr>
        <mc:AlternateContent>
          <mc:Choice Requires="wps">
            <w:drawing>
              <wp:anchor distT="0" distB="0" distL="114300" distR="114300" simplePos="0" relativeHeight="251665408" behindDoc="0" locked="0" layoutInCell="1" allowOverlap="0" wp14:anchorId="6C5FA6C2" wp14:editId="2C8D41BC">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0C2C1" w14:textId="173A737A" w:rsidR="00940705" w:rsidRDefault="00940705" w:rsidP="001D3993">
                            <w:pPr>
                              <w:pStyle w:val="Photo"/>
                              <w:jc w:val="left"/>
                            </w:pPr>
                          </w:p>
                          <w:tbl>
                            <w:tblPr>
                              <w:tblStyle w:val="NewsletterTable"/>
                              <w:tblW w:w="5000" w:type="pct"/>
                              <w:jc w:val="center"/>
                              <w:tblLook w:val="04A0" w:firstRow="1" w:lastRow="0" w:firstColumn="1" w:lastColumn="0" w:noHBand="0" w:noVBand="1"/>
                              <w:tblDescription w:val="Callout table"/>
                            </w:tblPr>
                            <w:tblGrid>
                              <w:gridCol w:w="3439"/>
                            </w:tblGrid>
                            <w:tr w:rsidR="00940705" w14:paraId="19812B56"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E1C29EC" w14:textId="77777777" w:rsidR="00940705" w:rsidRDefault="00940705">
                                  <w:pPr>
                                    <w:pStyle w:val="TableSpace"/>
                                  </w:pPr>
                                </w:p>
                              </w:tc>
                            </w:tr>
                            <w:tr w:rsidR="00940705" w14:paraId="43FD2107" w14:textId="77777777" w:rsidTr="005D5BF5">
                              <w:trPr>
                                <w:trHeight w:val="9576"/>
                                <w:jc w:val="center"/>
                              </w:trPr>
                              <w:tc>
                                <w:tcPr>
                                  <w:tcW w:w="3439" w:type="dxa"/>
                                  <w:tcBorders>
                                    <w:top w:val="nil"/>
                                    <w:bottom w:val="nil"/>
                                  </w:tcBorders>
                                </w:tcPr>
                                <w:p w14:paraId="4F1FD560" w14:textId="6E74FF8F" w:rsidR="00940705" w:rsidRDefault="00940705" w:rsidP="005B4BB0">
                                  <w:pPr>
                                    <w:pStyle w:val="Heading1"/>
                                    <w:outlineLvl w:val="0"/>
                                  </w:pPr>
                                  <w:r>
                                    <w:t>Meet our Staff!</w:t>
                                  </w:r>
                                </w:p>
                                <w:p w14:paraId="1349A450" w14:textId="1D7992E9" w:rsidR="00940705" w:rsidRDefault="00940705" w:rsidP="005B4BB0">
                                  <w:pPr>
                                    <w:pStyle w:val="Heading2"/>
                                    <w:outlineLvl w:val="1"/>
                                  </w:pPr>
                                  <w:r>
                                    <w:t>Site Coordinator  To Be Filled</w:t>
                                  </w:r>
                                </w:p>
                                <w:p w14:paraId="5C05A546" w14:textId="5FA243D9" w:rsidR="00940705" w:rsidRDefault="00940705" w:rsidP="005B4BB0">
                                  <w:r>
                                    <w:t>E-mail:  To come</w:t>
                                  </w:r>
                                </w:p>
                                <w:p w14:paraId="7ACEE2EF" w14:textId="15DAD481" w:rsidR="00940705" w:rsidRDefault="00940705" w:rsidP="005B4BB0">
                                  <w:r>
                                    <w:t>207-650-0751</w:t>
                                  </w:r>
                                </w:p>
                                <w:p w14:paraId="6DE4DA04"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Teachers</w:t>
                                  </w:r>
                                </w:p>
                                <w:p w14:paraId="7F8CBA91" w14:textId="1AF92F01" w:rsidR="00940705" w:rsidRDefault="00940705" w:rsidP="005B4BB0">
                                  <w:r>
                                    <w:t>Aidan Bowe</w:t>
                                  </w:r>
                                </w:p>
                                <w:p w14:paraId="648CF12F" w14:textId="77777777" w:rsidR="00940705" w:rsidRDefault="00940705" w:rsidP="005B4BB0">
                                  <w:r>
                                    <w:t>Carol call</w:t>
                                  </w:r>
                                </w:p>
                                <w:p w14:paraId="36B23A57" w14:textId="77777777" w:rsidR="00940705" w:rsidRDefault="00940705" w:rsidP="005B4BB0">
                                  <w:r>
                                    <w:t>Erica Indiano</w:t>
                                  </w:r>
                                </w:p>
                                <w:p w14:paraId="0CD2516A"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Ed-Tech</w:t>
                                  </w:r>
                                </w:p>
                                <w:p w14:paraId="7B8A14F7" w14:textId="1C44CCF7" w:rsidR="00940705" w:rsidRDefault="00940705" w:rsidP="005B4BB0">
                                  <w:r>
                                    <w:t>Patty Brooks</w:t>
                                  </w:r>
                                </w:p>
                                <w:p w14:paraId="3C3CD7C0" w14:textId="77777777" w:rsidR="00940705" w:rsidRDefault="00940705" w:rsidP="005B4BB0">
                                  <w:pPr>
                                    <w:ind w:left="0"/>
                                  </w:pPr>
                                </w:p>
                                <w:p w14:paraId="1B3A2953" w14:textId="326D6A64" w:rsidR="00940705" w:rsidRPr="00492CA3" w:rsidRDefault="00940705" w:rsidP="00492CA3">
                                  <w:pPr>
                                    <w:pStyle w:val="Heading1"/>
                                    <w:outlineLvl w:val="0"/>
                                    <w:rPr>
                                      <w:sz w:val="20"/>
                                      <w:szCs w:val="20"/>
                                    </w:rPr>
                                  </w:pPr>
                                  <w:r>
                                    <w:t>21 Club Website</w:t>
                                  </w:r>
                                  <w:r w:rsidRPr="00492CA3">
                                    <w:rPr>
                                      <w:sz w:val="20"/>
                                      <w:szCs w:val="20"/>
                                    </w:rPr>
                                    <w:t>:  https://sopolwas.weebly.com/</w:t>
                                  </w:r>
                                </w:p>
                                <w:p w14:paraId="255B7278" w14:textId="77777777" w:rsidR="00940705" w:rsidRDefault="00940705" w:rsidP="00492CA3">
                                  <w:pPr>
                                    <w:pStyle w:val="ListParagraph"/>
                                    <w:numPr>
                                      <w:ilvl w:val="0"/>
                                      <w:numId w:val="1"/>
                                    </w:numPr>
                                    <w:rPr>
                                      <w:sz w:val="20"/>
                                      <w:szCs w:val="20"/>
                                    </w:rPr>
                                  </w:pPr>
                                  <w:r>
                                    <w:rPr>
                                      <w:sz w:val="20"/>
                                      <w:szCs w:val="20"/>
                                    </w:rPr>
                                    <w:t>Contact Staff</w:t>
                                  </w:r>
                                </w:p>
                                <w:p w14:paraId="13674AA4" w14:textId="77777777" w:rsidR="00940705" w:rsidRDefault="00940705" w:rsidP="00492CA3">
                                  <w:pPr>
                                    <w:pStyle w:val="ListParagraph"/>
                                    <w:numPr>
                                      <w:ilvl w:val="0"/>
                                      <w:numId w:val="1"/>
                                    </w:numPr>
                                    <w:rPr>
                                      <w:sz w:val="20"/>
                                      <w:szCs w:val="20"/>
                                    </w:rPr>
                                  </w:pPr>
                                  <w:r>
                                    <w:rPr>
                                      <w:sz w:val="20"/>
                                      <w:szCs w:val="20"/>
                                    </w:rPr>
                                    <w:t>Download forms &amp; other important information</w:t>
                                  </w:r>
                                </w:p>
                                <w:p w14:paraId="374008D5" w14:textId="3CCB25C7" w:rsidR="00940705" w:rsidRPr="00492CA3" w:rsidRDefault="00940705" w:rsidP="00492CA3">
                                  <w:pPr>
                                    <w:pStyle w:val="ListParagraph"/>
                                    <w:numPr>
                                      <w:ilvl w:val="0"/>
                                      <w:numId w:val="1"/>
                                    </w:numPr>
                                    <w:rPr>
                                      <w:sz w:val="20"/>
                                      <w:szCs w:val="20"/>
                                    </w:rPr>
                                  </w:pPr>
                                  <w:r>
                                    <w:rPr>
                                      <w:sz w:val="20"/>
                                      <w:szCs w:val="20"/>
                                    </w:rPr>
                                    <w:t>See what we are up to!</w:t>
                                  </w:r>
                                </w:p>
                                <w:p w14:paraId="404327E8" w14:textId="77777777" w:rsidR="00940705" w:rsidRDefault="00940705" w:rsidP="005B4BB0">
                                  <w:pPr>
                                    <w:ind w:left="0"/>
                                  </w:pPr>
                                </w:p>
                                <w:p w14:paraId="11DB7754" w14:textId="77777777" w:rsidR="00940705" w:rsidRDefault="00940705" w:rsidP="005B4BB0">
                                  <w:pPr>
                                    <w:ind w:left="0"/>
                                  </w:pPr>
                                </w:p>
                                <w:p w14:paraId="2B7D8C09" w14:textId="77777777" w:rsidR="00940705" w:rsidRDefault="00940705" w:rsidP="005B4BB0">
                                  <w:pPr>
                                    <w:ind w:left="0"/>
                                  </w:pPr>
                                </w:p>
                                <w:p w14:paraId="416C36A4"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South Portland LWAS Director</w:t>
                                  </w:r>
                                </w:p>
                                <w:p w14:paraId="6F791B00" w14:textId="77777777" w:rsidR="00940705" w:rsidRDefault="00940705" w:rsidP="005B4BB0">
                                  <w:r>
                                    <w:t>Katy Bizier</w:t>
                                  </w:r>
                                </w:p>
                                <w:p w14:paraId="140DBEA5" w14:textId="77777777" w:rsidR="00940705" w:rsidRDefault="00940705" w:rsidP="005B4BB0">
                                  <w:hyperlink r:id="rId13" w:history="1">
                                    <w:r w:rsidRPr="0016642D">
                                      <w:rPr>
                                        <w:rStyle w:val="Hyperlink"/>
                                      </w:rPr>
                                      <w:t>kbizier@learningworks.me</w:t>
                                    </w:r>
                                  </w:hyperlink>
                                </w:p>
                                <w:p w14:paraId="6E578C4A" w14:textId="77777777" w:rsidR="00940705" w:rsidRDefault="00940705" w:rsidP="005B4BB0">
                                  <w:r>
                                    <w:t>181 Brackett St</w:t>
                                  </w:r>
                                </w:p>
                                <w:p w14:paraId="2FADF69C" w14:textId="77777777" w:rsidR="00940705" w:rsidRDefault="00940705" w:rsidP="005B4BB0">
                                  <w:r>
                                    <w:t>Portland, ME 04102</w:t>
                                  </w:r>
                                </w:p>
                                <w:p w14:paraId="407AD9AA" w14:textId="3FDA7EBC" w:rsidR="00940705" w:rsidRDefault="00940705" w:rsidP="005B4BB0">
                                  <w:r>
                                    <w:t>207-775-0105 x 174</w:t>
                                  </w:r>
                                </w:p>
                              </w:tc>
                            </w:tr>
                          </w:tbl>
                          <w:p w14:paraId="60E8F450" w14:textId="77777777" w:rsidR="00940705" w:rsidRDefault="0094070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7" type="#_x0000_t202" alt="Description: Newsletter sidebar 2" style="position:absolute;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" o:allowoverlap="f" filled="f" stroked="f" strokeweight=".5pt">
                <v:textbox inset="1.44pt,0,1.44pt,0">
                  <w:txbxContent>
                    <w:p w14:paraId="3F60C2C1" w14:textId="173A737A" w:rsidR="00940705" w:rsidRDefault="00940705" w:rsidP="001D3993">
                      <w:pPr>
                        <w:pStyle w:val="Photo"/>
                        <w:jc w:val="left"/>
                      </w:pPr>
                    </w:p>
                    <w:tbl>
                      <w:tblPr>
                        <w:tblStyle w:val="NewsletterTable"/>
                        <w:tblW w:w="5000" w:type="pct"/>
                        <w:jc w:val="center"/>
                        <w:tblLook w:val="04A0" w:firstRow="1" w:lastRow="0" w:firstColumn="1" w:lastColumn="0" w:noHBand="0" w:noVBand="1"/>
                        <w:tblDescription w:val="Callout table"/>
                      </w:tblPr>
                      <w:tblGrid>
                        <w:gridCol w:w="3439"/>
                      </w:tblGrid>
                      <w:tr w:rsidR="00940705" w14:paraId="19812B56"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E1C29EC" w14:textId="77777777" w:rsidR="00940705" w:rsidRDefault="00940705">
                            <w:pPr>
                              <w:pStyle w:val="TableSpace"/>
                            </w:pPr>
                          </w:p>
                        </w:tc>
                      </w:tr>
                      <w:tr w:rsidR="00940705" w14:paraId="43FD2107" w14:textId="77777777" w:rsidTr="005D5BF5">
                        <w:trPr>
                          <w:trHeight w:val="9576"/>
                          <w:jc w:val="center"/>
                        </w:trPr>
                        <w:tc>
                          <w:tcPr>
                            <w:tcW w:w="3439" w:type="dxa"/>
                            <w:tcBorders>
                              <w:top w:val="nil"/>
                              <w:bottom w:val="nil"/>
                            </w:tcBorders>
                          </w:tcPr>
                          <w:p w14:paraId="4F1FD560" w14:textId="6E74FF8F" w:rsidR="00940705" w:rsidRDefault="00940705" w:rsidP="005B4BB0">
                            <w:pPr>
                              <w:pStyle w:val="Heading1"/>
                              <w:outlineLvl w:val="0"/>
                            </w:pPr>
                            <w:r>
                              <w:t>Meet our Staff!</w:t>
                            </w:r>
                          </w:p>
                          <w:p w14:paraId="1349A450" w14:textId="1D7992E9" w:rsidR="00940705" w:rsidRDefault="00940705" w:rsidP="005B4BB0">
                            <w:pPr>
                              <w:pStyle w:val="Heading2"/>
                              <w:outlineLvl w:val="1"/>
                            </w:pPr>
                            <w:r>
                              <w:t>Site Coordinator  To Be Filled</w:t>
                            </w:r>
                          </w:p>
                          <w:p w14:paraId="5C05A546" w14:textId="5FA243D9" w:rsidR="00940705" w:rsidRDefault="00940705" w:rsidP="005B4BB0">
                            <w:r>
                              <w:t>E-mail:  To come</w:t>
                            </w:r>
                          </w:p>
                          <w:p w14:paraId="7ACEE2EF" w14:textId="15DAD481" w:rsidR="00940705" w:rsidRDefault="00940705" w:rsidP="005B4BB0">
                            <w:r>
                              <w:t>207-650-0751</w:t>
                            </w:r>
                          </w:p>
                          <w:p w14:paraId="6DE4DA04"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Teachers</w:t>
                            </w:r>
                          </w:p>
                          <w:p w14:paraId="7F8CBA91" w14:textId="1AF92F01" w:rsidR="00940705" w:rsidRDefault="00940705" w:rsidP="005B4BB0">
                            <w:r>
                              <w:t>Aidan Bowe</w:t>
                            </w:r>
                          </w:p>
                          <w:p w14:paraId="648CF12F" w14:textId="77777777" w:rsidR="00940705" w:rsidRDefault="00940705" w:rsidP="005B4BB0">
                            <w:r>
                              <w:t>Carol call</w:t>
                            </w:r>
                          </w:p>
                          <w:p w14:paraId="36B23A57" w14:textId="77777777" w:rsidR="00940705" w:rsidRDefault="00940705" w:rsidP="005B4BB0">
                            <w:r>
                              <w:t>Erica Indiano</w:t>
                            </w:r>
                          </w:p>
                          <w:p w14:paraId="0CD2516A"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Ed-Tech</w:t>
                            </w:r>
                          </w:p>
                          <w:p w14:paraId="7B8A14F7" w14:textId="1C44CCF7" w:rsidR="00940705" w:rsidRDefault="00940705" w:rsidP="005B4BB0">
                            <w:r>
                              <w:t>Patty Brooks</w:t>
                            </w:r>
                          </w:p>
                          <w:p w14:paraId="3C3CD7C0" w14:textId="77777777" w:rsidR="00940705" w:rsidRDefault="00940705" w:rsidP="005B4BB0">
                            <w:pPr>
                              <w:ind w:left="0"/>
                            </w:pPr>
                          </w:p>
                          <w:p w14:paraId="1B3A2953" w14:textId="326D6A64" w:rsidR="00940705" w:rsidRPr="00492CA3" w:rsidRDefault="00940705" w:rsidP="00492CA3">
                            <w:pPr>
                              <w:pStyle w:val="Heading1"/>
                              <w:outlineLvl w:val="0"/>
                              <w:rPr>
                                <w:sz w:val="20"/>
                                <w:szCs w:val="20"/>
                              </w:rPr>
                            </w:pPr>
                            <w:r>
                              <w:t>21 Club Website</w:t>
                            </w:r>
                            <w:r w:rsidRPr="00492CA3">
                              <w:rPr>
                                <w:sz w:val="20"/>
                                <w:szCs w:val="20"/>
                              </w:rPr>
                              <w:t>:  https://sopolwas.weebly.com/</w:t>
                            </w:r>
                          </w:p>
                          <w:p w14:paraId="255B7278" w14:textId="77777777" w:rsidR="00940705" w:rsidRDefault="00940705" w:rsidP="00492CA3">
                            <w:pPr>
                              <w:pStyle w:val="ListParagraph"/>
                              <w:numPr>
                                <w:ilvl w:val="0"/>
                                <w:numId w:val="1"/>
                              </w:numPr>
                              <w:rPr>
                                <w:sz w:val="20"/>
                                <w:szCs w:val="20"/>
                              </w:rPr>
                            </w:pPr>
                            <w:r>
                              <w:rPr>
                                <w:sz w:val="20"/>
                                <w:szCs w:val="20"/>
                              </w:rPr>
                              <w:t>Contact Staff</w:t>
                            </w:r>
                          </w:p>
                          <w:p w14:paraId="13674AA4" w14:textId="77777777" w:rsidR="00940705" w:rsidRDefault="00940705" w:rsidP="00492CA3">
                            <w:pPr>
                              <w:pStyle w:val="ListParagraph"/>
                              <w:numPr>
                                <w:ilvl w:val="0"/>
                                <w:numId w:val="1"/>
                              </w:numPr>
                              <w:rPr>
                                <w:sz w:val="20"/>
                                <w:szCs w:val="20"/>
                              </w:rPr>
                            </w:pPr>
                            <w:r>
                              <w:rPr>
                                <w:sz w:val="20"/>
                                <w:szCs w:val="20"/>
                              </w:rPr>
                              <w:t>Download forms &amp; other important information</w:t>
                            </w:r>
                          </w:p>
                          <w:p w14:paraId="374008D5" w14:textId="3CCB25C7" w:rsidR="00940705" w:rsidRPr="00492CA3" w:rsidRDefault="00940705" w:rsidP="00492CA3">
                            <w:pPr>
                              <w:pStyle w:val="ListParagraph"/>
                              <w:numPr>
                                <w:ilvl w:val="0"/>
                                <w:numId w:val="1"/>
                              </w:numPr>
                              <w:rPr>
                                <w:sz w:val="20"/>
                                <w:szCs w:val="20"/>
                              </w:rPr>
                            </w:pPr>
                            <w:r>
                              <w:rPr>
                                <w:sz w:val="20"/>
                                <w:szCs w:val="20"/>
                              </w:rPr>
                              <w:t>See what we are up to!</w:t>
                            </w:r>
                          </w:p>
                          <w:p w14:paraId="404327E8" w14:textId="77777777" w:rsidR="00940705" w:rsidRDefault="00940705" w:rsidP="005B4BB0">
                            <w:pPr>
                              <w:ind w:left="0"/>
                            </w:pPr>
                          </w:p>
                          <w:p w14:paraId="11DB7754" w14:textId="77777777" w:rsidR="00940705" w:rsidRDefault="00940705" w:rsidP="005B4BB0">
                            <w:pPr>
                              <w:ind w:left="0"/>
                            </w:pPr>
                          </w:p>
                          <w:p w14:paraId="2B7D8C09" w14:textId="77777777" w:rsidR="00940705" w:rsidRDefault="00940705" w:rsidP="005B4BB0">
                            <w:pPr>
                              <w:ind w:left="0"/>
                            </w:pPr>
                          </w:p>
                          <w:p w14:paraId="416C36A4" w14:textId="77777777" w:rsidR="00940705" w:rsidRDefault="00940705" w:rsidP="005B4BB0">
                            <w:pPr>
                              <w:pStyle w:val="Heading2"/>
                              <w:outlineLvl w:val="1"/>
                              <w:rPr>
                                <w:rFonts w:asciiTheme="minorHAnsi" w:eastAsiaTheme="minorEastAsia" w:hAnsiTheme="minorHAnsi" w:cstheme="minorBidi"/>
                                <w:b w:val="0"/>
                                <w:bCs w:val="0"/>
                                <w:color w:val="262626" w:themeColor="text1" w:themeTint="D9"/>
                              </w:rPr>
                            </w:pPr>
                            <w:r>
                              <w:t>South Portland LWAS Director</w:t>
                            </w:r>
                          </w:p>
                          <w:p w14:paraId="6F791B00" w14:textId="77777777" w:rsidR="00940705" w:rsidRDefault="00940705" w:rsidP="005B4BB0">
                            <w:r>
                              <w:t>Katy Bizier</w:t>
                            </w:r>
                          </w:p>
                          <w:p w14:paraId="140DBEA5" w14:textId="77777777" w:rsidR="00940705" w:rsidRDefault="00940705" w:rsidP="005B4BB0">
                            <w:hyperlink r:id="rId14" w:history="1">
                              <w:r w:rsidRPr="0016642D">
                                <w:rPr>
                                  <w:rStyle w:val="Hyperlink"/>
                                </w:rPr>
                                <w:t>kbizier@learningworks.me</w:t>
                              </w:r>
                            </w:hyperlink>
                          </w:p>
                          <w:p w14:paraId="6E578C4A" w14:textId="77777777" w:rsidR="00940705" w:rsidRDefault="00940705" w:rsidP="005B4BB0">
                            <w:r>
                              <w:t>181 Brackett St</w:t>
                            </w:r>
                          </w:p>
                          <w:p w14:paraId="2FADF69C" w14:textId="77777777" w:rsidR="00940705" w:rsidRDefault="00940705" w:rsidP="005B4BB0">
                            <w:r>
                              <w:t>Portland, ME 04102</w:t>
                            </w:r>
                          </w:p>
                          <w:p w14:paraId="407AD9AA" w14:textId="3FDA7EBC" w:rsidR="00940705" w:rsidRDefault="00940705" w:rsidP="005B4BB0">
                            <w:r>
                              <w:t>207-775-0105 x 174</w:t>
                            </w:r>
                          </w:p>
                        </w:tc>
                      </w:tr>
                    </w:tbl>
                    <w:p w14:paraId="60E8F450" w14:textId="77777777" w:rsidR="00940705" w:rsidRDefault="00940705">
                      <w:pPr>
                        <w:pStyle w:val="NoSpacing"/>
                      </w:pPr>
                    </w:p>
                  </w:txbxContent>
                </v:textbox>
                <w10:wrap type="square" side="left" anchorx="page" anchory="margin"/>
              </v:shape>
            </w:pict>
          </mc:Fallback>
        </mc:AlternateContent>
      </w:r>
    </w:p>
    <w:p w14:paraId="4737C0DE" w14:textId="77777777" w:rsidR="007E2BF6" w:rsidRDefault="007E2BF6" w:rsidP="007E2BF6">
      <w:pPr>
        <w:rPr>
          <w:b/>
        </w:rPr>
      </w:pPr>
      <w:r>
        <w:rPr>
          <w:b/>
        </w:rPr>
        <w:t>November 2</w:t>
      </w:r>
      <w:r w:rsidRPr="007E2BF6">
        <w:rPr>
          <w:b/>
          <w:vertAlign w:val="superscript"/>
        </w:rPr>
        <w:t>nd</w:t>
      </w:r>
      <w:r>
        <w:rPr>
          <w:b/>
        </w:rPr>
        <w:t>: Lights On! Afterschool Event/First Friday</w:t>
      </w:r>
    </w:p>
    <w:p w14:paraId="40EEDF29" w14:textId="21D67518" w:rsidR="007E2BF6" w:rsidRPr="007E2BF6" w:rsidRDefault="007E2BF6" w:rsidP="007E2BF6">
      <w:r>
        <w:t>Join the LearningWorks After school family, along with our MECA Art students at a special celebration of Afterschool Programs, student displays, and other fun things!  Free and open to the public!</w:t>
      </w:r>
      <w:r w:rsidR="00D744D1">
        <w:t xml:space="preserve">  Event will be 4-6 PM at 380 Cumberland Ave in Portland.</w:t>
      </w:r>
    </w:p>
    <w:p w14:paraId="041AA2E6" w14:textId="541CEEAD" w:rsidR="007E2BF6" w:rsidRDefault="007E2BF6" w:rsidP="007E2BF6">
      <w:pPr>
        <w:rPr>
          <w:b/>
        </w:rPr>
      </w:pPr>
      <w:r>
        <w:rPr>
          <w:b/>
        </w:rPr>
        <w:t xml:space="preserve">November </w:t>
      </w:r>
      <w:r w:rsidR="00527D6D">
        <w:rPr>
          <w:b/>
        </w:rPr>
        <w:t>7</w:t>
      </w:r>
      <w:r w:rsidRPr="00B713B7">
        <w:rPr>
          <w:b/>
          <w:vertAlign w:val="superscript"/>
        </w:rPr>
        <w:t>th</w:t>
      </w:r>
      <w:r>
        <w:rPr>
          <w:b/>
        </w:rPr>
        <w:t>:  Field Trip to South Portland Public Library</w:t>
      </w:r>
    </w:p>
    <w:p w14:paraId="0CE81452" w14:textId="77777777" w:rsidR="007E2BF6" w:rsidRDefault="007E2BF6" w:rsidP="007E2BF6">
      <w:r>
        <w:t>Students will travel to the main branch of the South Portland Public Library on this day to learn how to get a library card, where books that may interest them are located in the library, and what other resources are available to students.</w:t>
      </w:r>
    </w:p>
    <w:p w14:paraId="23894CD9" w14:textId="74D40AE7" w:rsidR="005D5BF5" w:rsidRDefault="005B4BB0" w:rsidP="005B4BB0">
      <w:pPr>
        <w:pStyle w:val="Heading2"/>
        <w:rPr>
          <w:rFonts w:eastAsiaTheme="minorEastAsia"/>
        </w:rPr>
      </w:pPr>
      <w:r>
        <w:rPr>
          <w:rFonts w:eastAsiaTheme="minorEastAsia"/>
        </w:rPr>
        <w:t>December 6</w:t>
      </w:r>
      <w:r w:rsidRPr="005B4BB0">
        <w:rPr>
          <w:rFonts w:eastAsiaTheme="minorEastAsia"/>
          <w:vertAlign w:val="superscript"/>
        </w:rPr>
        <w:t>th</w:t>
      </w:r>
      <w:r w:rsidR="00527D6D">
        <w:rPr>
          <w:rFonts w:eastAsiaTheme="minorEastAsia"/>
        </w:rPr>
        <w:t>: Math/Literacy Night</w:t>
      </w:r>
      <w:r w:rsidR="00B713B7">
        <w:rPr>
          <w:rFonts w:eastAsiaTheme="minorEastAsia"/>
        </w:rPr>
        <w:tab/>
      </w:r>
      <w:r w:rsidR="00B713B7">
        <w:rPr>
          <w:rFonts w:eastAsiaTheme="minorEastAsia"/>
        </w:rPr>
        <w:tab/>
      </w:r>
      <w:r w:rsidR="00527D6D">
        <w:rPr>
          <w:rFonts w:eastAsiaTheme="minorEastAsia"/>
        </w:rPr>
        <w:t xml:space="preserve">4:15-5:15 </w:t>
      </w:r>
      <w:r>
        <w:rPr>
          <w:rFonts w:eastAsiaTheme="minorEastAsia"/>
        </w:rPr>
        <w:t>PM</w:t>
      </w:r>
    </w:p>
    <w:p w14:paraId="7BCF7C56" w14:textId="30BE7741" w:rsidR="005B4BB0" w:rsidRDefault="005B4BB0" w:rsidP="00D71AD6">
      <w:r>
        <w:t xml:space="preserve">Join 21 Club students and staff on this evening to learn all about what </w:t>
      </w:r>
      <w:r w:rsidR="00527D6D">
        <w:t>math and literacy strategies we’ve been using this year, and fun games that you can play at home!  You can then stay for Kaler’s Math/Literacy Night that will be right after ours!</w:t>
      </w:r>
    </w:p>
    <w:p w14:paraId="0116A19A" w14:textId="5DE55235" w:rsidR="005B4BB0" w:rsidRPr="00D71AD6" w:rsidRDefault="00D744D1" w:rsidP="007B2803">
      <w:pPr>
        <w:jc w:val="center"/>
        <w:rPr>
          <w:b/>
          <w:color w:val="956AAC" w:themeColor="accent5"/>
          <w:sz w:val="16"/>
          <w:szCs w:val="16"/>
        </w:rPr>
      </w:pPr>
      <w:r w:rsidRPr="00D71AD6">
        <w:rPr>
          <w:b/>
          <w:color w:val="956AAC" w:themeColor="accent5"/>
          <w:sz w:val="28"/>
          <w:szCs w:val="28"/>
        </w:rPr>
        <w:t>Some Fun Picture Highlights</w:t>
      </w:r>
    </w:p>
    <w:p w14:paraId="418F976A" w14:textId="579BDFBD" w:rsidR="00D744D1" w:rsidRPr="00D71AD6" w:rsidRDefault="007B2803" w:rsidP="007B2803">
      <w:pPr>
        <w:rPr>
          <w:b/>
          <w:color w:val="956AAC" w:themeColor="accent5"/>
          <w:sz w:val="16"/>
          <w:szCs w:val="16"/>
        </w:rPr>
      </w:pPr>
      <w:r w:rsidRPr="00D71AD6">
        <w:rPr>
          <w:b/>
          <w:noProof/>
          <w:color w:val="956AAC" w:themeColor="accent5"/>
          <w:sz w:val="16"/>
          <w:szCs w:val="16"/>
        </w:rPr>
        <w:drawing>
          <wp:inline distT="0" distB="0" distL="0" distR="0" wp14:anchorId="6368273E" wp14:editId="0B61D7E6">
            <wp:extent cx="1765664" cy="1324248"/>
            <wp:effectExtent l="0" t="0" r="1270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65664" cy="1324248"/>
                    </a:xfrm>
                    <a:prstGeom prst="rect">
                      <a:avLst/>
                    </a:prstGeom>
                    <a:noFill/>
                    <a:ln>
                      <a:noFill/>
                    </a:ln>
                  </pic:spPr>
                </pic:pic>
              </a:graphicData>
            </a:graphic>
          </wp:inline>
        </w:drawing>
      </w:r>
      <w:r w:rsidR="00D71AD6" w:rsidRPr="00D71AD6">
        <w:rPr>
          <w:b/>
          <w:color w:val="956AAC" w:themeColor="accent5"/>
          <w:sz w:val="16"/>
          <w:szCs w:val="16"/>
        </w:rPr>
        <w:tab/>
      </w:r>
      <w:r w:rsidRPr="00D71AD6">
        <w:rPr>
          <w:b/>
          <w:noProof/>
          <w:color w:val="956AAC" w:themeColor="accent5"/>
          <w:sz w:val="16"/>
          <w:szCs w:val="16"/>
        </w:rPr>
        <w:drawing>
          <wp:inline distT="0" distB="0" distL="0" distR="0" wp14:anchorId="2E68DCB8" wp14:editId="07E84CD9">
            <wp:extent cx="1803400" cy="13525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inline>
        </w:drawing>
      </w:r>
    </w:p>
    <w:p w14:paraId="1AD23145" w14:textId="4D8B1427" w:rsidR="00D71AD6" w:rsidRPr="00D71AD6" w:rsidRDefault="00527D6D" w:rsidP="007B2803">
      <w:pPr>
        <w:rPr>
          <w:b/>
          <w:color w:val="auto"/>
          <w:sz w:val="18"/>
          <w:szCs w:val="18"/>
        </w:rPr>
      </w:pPr>
      <w:r>
        <w:rPr>
          <w:b/>
          <w:color w:val="auto"/>
          <w:sz w:val="18"/>
          <w:szCs w:val="18"/>
        </w:rPr>
        <w:t xml:space="preserve"> Kaler 21 Club at Inn By the Sea</w:t>
      </w:r>
      <w:r w:rsidR="00D71AD6">
        <w:rPr>
          <w:b/>
          <w:color w:val="auto"/>
          <w:sz w:val="18"/>
          <w:szCs w:val="18"/>
        </w:rPr>
        <w:tab/>
      </w:r>
      <w:r>
        <w:rPr>
          <w:b/>
          <w:color w:val="auto"/>
          <w:sz w:val="18"/>
          <w:szCs w:val="18"/>
        </w:rPr>
        <w:tab/>
      </w:r>
      <w:r w:rsidR="00D71AD6" w:rsidRPr="00D71AD6">
        <w:rPr>
          <w:b/>
          <w:color w:val="auto"/>
          <w:sz w:val="18"/>
          <w:szCs w:val="18"/>
        </w:rPr>
        <w:t>SoPo 21 Club at Hansels Orchard</w:t>
      </w:r>
    </w:p>
    <w:p w14:paraId="413ACB94" w14:textId="46D7B256" w:rsidR="007B2803" w:rsidRDefault="00AE2948" w:rsidP="007B2803">
      <w:pPr>
        <w:rPr>
          <w:b/>
          <w:color w:val="956AAC" w:themeColor="accent5"/>
          <w:sz w:val="16"/>
          <w:szCs w:val="16"/>
        </w:rPr>
      </w:pPr>
      <w:r w:rsidRPr="00D71AD6">
        <w:rPr>
          <w:b/>
          <w:noProof/>
          <w:color w:val="956AAC" w:themeColor="accent5"/>
          <w:sz w:val="16"/>
          <w:szCs w:val="16"/>
        </w:rPr>
        <w:drawing>
          <wp:inline distT="0" distB="0" distL="0" distR="0" wp14:anchorId="5BE16774" wp14:editId="714AC1A7">
            <wp:extent cx="1739900" cy="13049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40042" cy="1305032"/>
                    </a:xfrm>
                    <a:prstGeom prst="rect">
                      <a:avLst/>
                    </a:prstGeom>
                    <a:noFill/>
                    <a:ln>
                      <a:noFill/>
                    </a:ln>
                  </pic:spPr>
                </pic:pic>
              </a:graphicData>
            </a:graphic>
          </wp:inline>
        </w:drawing>
      </w:r>
      <w:r w:rsidR="00D71AD6" w:rsidRPr="00D71AD6">
        <w:rPr>
          <w:b/>
          <w:color w:val="956AAC" w:themeColor="accent5"/>
          <w:sz w:val="16"/>
          <w:szCs w:val="16"/>
        </w:rPr>
        <w:tab/>
      </w:r>
      <w:r w:rsidR="00D71AD6" w:rsidRPr="00D71AD6">
        <w:rPr>
          <w:b/>
          <w:noProof/>
          <w:color w:val="956AAC" w:themeColor="accent5"/>
          <w:sz w:val="16"/>
          <w:szCs w:val="16"/>
        </w:rPr>
        <w:drawing>
          <wp:inline distT="0" distB="0" distL="0" distR="0" wp14:anchorId="67444955" wp14:editId="3CE9382D">
            <wp:extent cx="1812098" cy="135907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12098" cy="1359073"/>
                    </a:xfrm>
                    <a:prstGeom prst="rect">
                      <a:avLst/>
                    </a:prstGeom>
                    <a:noFill/>
                    <a:ln>
                      <a:noFill/>
                    </a:ln>
                  </pic:spPr>
                </pic:pic>
              </a:graphicData>
            </a:graphic>
          </wp:inline>
        </w:drawing>
      </w:r>
    </w:p>
    <w:p w14:paraId="0FE448DE" w14:textId="4F1E3884" w:rsidR="00D71AD6" w:rsidRPr="00D71AD6" w:rsidRDefault="00AE2948" w:rsidP="007B2803">
      <w:pPr>
        <w:rPr>
          <w:color w:val="956AAC" w:themeColor="accent5"/>
          <w:sz w:val="18"/>
          <w:szCs w:val="18"/>
        </w:rPr>
      </w:pPr>
      <w:r>
        <w:rPr>
          <w:b/>
          <w:color w:val="956AAC" w:themeColor="accent5"/>
          <w:sz w:val="18"/>
          <w:szCs w:val="18"/>
        </w:rPr>
        <w:t xml:space="preserve">      </w:t>
      </w:r>
      <w:r>
        <w:rPr>
          <w:b/>
          <w:color w:val="auto"/>
          <w:sz w:val="18"/>
          <w:szCs w:val="18"/>
        </w:rPr>
        <w:t xml:space="preserve">Students Build Bridges  </w:t>
      </w:r>
      <w:r>
        <w:rPr>
          <w:b/>
          <w:color w:val="auto"/>
          <w:sz w:val="18"/>
          <w:szCs w:val="18"/>
        </w:rPr>
        <w:tab/>
      </w:r>
      <w:r>
        <w:rPr>
          <w:b/>
          <w:color w:val="auto"/>
          <w:sz w:val="18"/>
          <w:szCs w:val="18"/>
        </w:rPr>
        <w:tab/>
        <w:t xml:space="preserve"> </w:t>
      </w:r>
      <w:bookmarkStart w:id="0" w:name="_GoBack"/>
      <w:bookmarkEnd w:id="0"/>
      <w:r>
        <w:rPr>
          <w:b/>
          <w:color w:val="auto"/>
          <w:sz w:val="18"/>
          <w:szCs w:val="18"/>
        </w:rPr>
        <w:t>Osmo – Older teaching younger</w:t>
      </w:r>
    </w:p>
    <w:sectPr w:rsidR="00D71AD6" w:rsidRPr="00D71AD6">
      <w:footerReference w:type="default" r:id="rId1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9FC79" w14:textId="77777777" w:rsidR="00940705" w:rsidRDefault="00940705">
      <w:pPr>
        <w:spacing w:before="0" w:after="0" w:line="240" w:lineRule="auto"/>
      </w:pPr>
      <w:r>
        <w:separator/>
      </w:r>
    </w:p>
  </w:endnote>
  <w:endnote w:type="continuationSeparator" w:id="0">
    <w:p w14:paraId="3541349E" w14:textId="77777777" w:rsidR="00940705" w:rsidRDefault="009407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00" w:type="pct"/>
      <w:tblInd w:w="144" w:type="dxa"/>
      <w:tblLook w:val="0660" w:firstRow="1" w:lastRow="1" w:firstColumn="0" w:lastColumn="0" w:noHBand="1" w:noVBand="1"/>
    </w:tblPr>
    <w:tblGrid>
      <w:gridCol w:w="6951"/>
      <w:gridCol w:w="421"/>
      <w:gridCol w:w="3428"/>
    </w:tblGrid>
    <w:tr w:rsidR="00940705" w14:paraId="33FBB7C3"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22F51518" w14:textId="77777777" w:rsidR="00940705" w:rsidRDefault="00940705">
          <w:pPr>
            <w:pStyle w:val="TableSpace"/>
          </w:pPr>
        </w:p>
      </w:tc>
      <w:tc>
        <w:tcPr>
          <w:tcW w:w="195" w:type="pct"/>
          <w:tcBorders>
            <w:top w:val="nil"/>
            <w:bottom w:val="nil"/>
          </w:tcBorders>
          <w:shd w:val="clear" w:color="auto" w:fill="auto"/>
        </w:tcPr>
        <w:p w14:paraId="2F36F4FD" w14:textId="77777777" w:rsidR="00940705" w:rsidRDefault="00940705">
          <w:pPr>
            <w:pStyle w:val="TableSpace"/>
          </w:pPr>
        </w:p>
      </w:tc>
      <w:tc>
        <w:tcPr>
          <w:tcW w:w="1585" w:type="pct"/>
        </w:tcPr>
        <w:p w14:paraId="6A615B62" w14:textId="77777777" w:rsidR="00940705" w:rsidRDefault="00940705">
          <w:pPr>
            <w:pStyle w:val="TableSpace"/>
          </w:pPr>
        </w:p>
      </w:tc>
    </w:tr>
    <w:tr w:rsidR="00940705" w14:paraId="7C50E230" w14:textId="77777777" w:rsidTr="005D5BF5">
      <w:tc>
        <w:tcPr>
          <w:tcW w:w="3215" w:type="pct"/>
        </w:tcPr>
        <w:p w14:paraId="5AC582AA" w14:textId="12BA96DC" w:rsidR="00940705" w:rsidRPr="00492CA3" w:rsidRDefault="00940705">
          <w:pPr>
            <w:pStyle w:val="Footer"/>
            <w:rPr>
              <w:sz w:val="24"/>
              <w:szCs w:val="24"/>
            </w:rPr>
          </w:pPr>
          <w:r w:rsidRPr="00492CA3">
            <w:rPr>
              <w:sz w:val="24"/>
              <w:szCs w:val="24"/>
            </w:rPr>
            <w:t xml:space="preserve">Like us on Facebook!  </w:t>
          </w:r>
          <w:hyperlink r:id="rId1" w:history="1">
            <w:r w:rsidRPr="00492CA3">
              <w:rPr>
                <w:rStyle w:val="Hyperlink"/>
                <w:sz w:val="24"/>
                <w:szCs w:val="24"/>
              </w:rPr>
              <w:t>21 Club - South Portland LearningWorks Afterschool</w:t>
            </w:r>
          </w:hyperlink>
        </w:p>
      </w:tc>
      <w:tc>
        <w:tcPr>
          <w:tcW w:w="195" w:type="pct"/>
          <w:tcBorders>
            <w:top w:val="nil"/>
            <w:bottom w:val="nil"/>
          </w:tcBorders>
          <w:shd w:val="clear" w:color="auto" w:fill="auto"/>
        </w:tcPr>
        <w:p w14:paraId="663290E4" w14:textId="77777777" w:rsidR="00940705" w:rsidRDefault="00940705">
          <w:pPr>
            <w:pStyle w:val="Footer"/>
          </w:pPr>
        </w:p>
      </w:tc>
      <w:tc>
        <w:tcPr>
          <w:tcW w:w="1585" w:type="pct"/>
        </w:tcPr>
        <w:p w14:paraId="3CED7290" w14:textId="77777777" w:rsidR="00940705" w:rsidRDefault="00940705">
          <w:pPr>
            <w:pStyle w:val="Footer"/>
          </w:pPr>
          <w:r>
            <w:t xml:space="preserve">Page </w:t>
          </w:r>
          <w:r>
            <w:fldChar w:fldCharType="begin"/>
          </w:r>
          <w:r>
            <w:instrText xml:space="preserve"> PAGE </w:instrText>
          </w:r>
          <w:r>
            <w:fldChar w:fldCharType="separate"/>
          </w:r>
          <w:r w:rsidR="00861811">
            <w:rPr>
              <w:noProof/>
            </w:rPr>
            <w:t>1</w:t>
          </w:r>
          <w:r>
            <w:fldChar w:fldCharType="end"/>
          </w:r>
          <w:r>
            <w:t xml:space="preserve"> of </w:t>
          </w:r>
          <w:fldSimple w:instr=" NUMPAGES ">
            <w:r w:rsidR="00861811">
              <w:rPr>
                <w:noProof/>
              </w:rPr>
              <w:t>2</w:t>
            </w:r>
          </w:fldSimple>
        </w:p>
      </w:tc>
    </w:tr>
    <w:tr w:rsidR="00940705" w14:paraId="5DDD32FB"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46025083" w14:textId="77777777" w:rsidR="00940705" w:rsidRDefault="00940705">
          <w:pPr>
            <w:pStyle w:val="TableSpace"/>
          </w:pPr>
        </w:p>
      </w:tc>
      <w:tc>
        <w:tcPr>
          <w:tcW w:w="195" w:type="pct"/>
          <w:tcBorders>
            <w:top w:val="nil"/>
            <w:bottom w:val="nil"/>
          </w:tcBorders>
          <w:shd w:val="clear" w:color="auto" w:fill="auto"/>
        </w:tcPr>
        <w:p w14:paraId="61D77BD8" w14:textId="77777777" w:rsidR="00940705" w:rsidRDefault="00940705">
          <w:pPr>
            <w:pStyle w:val="TableSpace"/>
          </w:pPr>
        </w:p>
      </w:tc>
      <w:tc>
        <w:tcPr>
          <w:tcW w:w="1585" w:type="pct"/>
        </w:tcPr>
        <w:p w14:paraId="22B6E789" w14:textId="77777777" w:rsidR="00940705" w:rsidRDefault="00940705">
          <w:pPr>
            <w:pStyle w:val="TableSpace"/>
          </w:pPr>
        </w:p>
      </w:tc>
    </w:tr>
  </w:tbl>
  <w:p w14:paraId="09F9BA94" w14:textId="77777777" w:rsidR="00940705" w:rsidRDefault="00940705">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F9A72" w14:textId="77777777" w:rsidR="00940705" w:rsidRDefault="00940705">
      <w:pPr>
        <w:spacing w:before="0" w:after="0" w:line="240" w:lineRule="auto"/>
      </w:pPr>
      <w:r>
        <w:separator/>
      </w:r>
    </w:p>
  </w:footnote>
  <w:footnote w:type="continuationSeparator" w:id="0">
    <w:p w14:paraId="0A517F0A" w14:textId="77777777" w:rsidR="00940705" w:rsidRDefault="00940705">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60988"/>
    <w:multiLevelType w:val="hybridMultilevel"/>
    <w:tmpl w:val="CA18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C65"/>
    <w:rsid w:val="00033C96"/>
    <w:rsid w:val="00070CC5"/>
    <w:rsid w:val="000F44F1"/>
    <w:rsid w:val="001D3993"/>
    <w:rsid w:val="002C0C22"/>
    <w:rsid w:val="00340895"/>
    <w:rsid w:val="003C2A62"/>
    <w:rsid w:val="00492CA3"/>
    <w:rsid w:val="004F279A"/>
    <w:rsid w:val="00527D6D"/>
    <w:rsid w:val="00581747"/>
    <w:rsid w:val="005B4BB0"/>
    <w:rsid w:val="005D5BF5"/>
    <w:rsid w:val="00660157"/>
    <w:rsid w:val="00746C65"/>
    <w:rsid w:val="007B2803"/>
    <w:rsid w:val="007B32B4"/>
    <w:rsid w:val="007E2BF6"/>
    <w:rsid w:val="008334C9"/>
    <w:rsid w:val="00861811"/>
    <w:rsid w:val="009140D4"/>
    <w:rsid w:val="00940705"/>
    <w:rsid w:val="00AB3625"/>
    <w:rsid w:val="00AD5579"/>
    <w:rsid w:val="00AE2948"/>
    <w:rsid w:val="00B713B7"/>
    <w:rsid w:val="00C03F32"/>
    <w:rsid w:val="00D32517"/>
    <w:rsid w:val="00D71AD6"/>
    <w:rsid w:val="00D744D1"/>
    <w:rsid w:val="00F03D7E"/>
    <w:rsid w:val="00F82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74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746C65"/>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C65"/>
    <w:rPr>
      <w:rFonts w:ascii="Lucida Grande" w:hAnsi="Lucida Grande" w:cs="Lucida Grande"/>
      <w:sz w:val="18"/>
      <w:szCs w:val="18"/>
    </w:rPr>
  </w:style>
  <w:style w:type="character" w:customStyle="1" w:styleId="tgc">
    <w:name w:val="_tgc"/>
    <w:basedOn w:val="DefaultParagraphFont"/>
    <w:rsid w:val="003C2A62"/>
  </w:style>
  <w:style w:type="character" w:styleId="Hyperlink">
    <w:name w:val="Hyperlink"/>
    <w:basedOn w:val="DefaultParagraphFont"/>
    <w:uiPriority w:val="99"/>
    <w:unhideWhenUsed/>
    <w:rsid w:val="005B4BB0"/>
    <w:rPr>
      <w:color w:val="199BD0" w:themeColor="hyperlink"/>
      <w:u w:val="single"/>
    </w:rPr>
  </w:style>
  <w:style w:type="paragraph" w:styleId="ListParagraph">
    <w:name w:val="List Paragraph"/>
    <w:basedOn w:val="Normal"/>
    <w:uiPriority w:val="34"/>
    <w:semiHidden/>
    <w:qFormat/>
    <w:rsid w:val="00492CA3"/>
    <w:pPr>
      <w:ind w:left="720"/>
      <w:contextualSpacing/>
    </w:pPr>
  </w:style>
  <w:style w:type="character" w:styleId="FollowedHyperlink">
    <w:name w:val="FollowedHyperlink"/>
    <w:basedOn w:val="DefaultParagraphFont"/>
    <w:uiPriority w:val="99"/>
    <w:semiHidden/>
    <w:unhideWhenUsed/>
    <w:rsid w:val="00581747"/>
    <w:rPr>
      <w:color w:val="956AAC"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746C65"/>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C65"/>
    <w:rPr>
      <w:rFonts w:ascii="Lucida Grande" w:hAnsi="Lucida Grande" w:cs="Lucida Grande"/>
      <w:sz w:val="18"/>
      <w:szCs w:val="18"/>
    </w:rPr>
  </w:style>
  <w:style w:type="character" w:customStyle="1" w:styleId="tgc">
    <w:name w:val="_tgc"/>
    <w:basedOn w:val="DefaultParagraphFont"/>
    <w:rsid w:val="003C2A62"/>
  </w:style>
  <w:style w:type="character" w:styleId="Hyperlink">
    <w:name w:val="Hyperlink"/>
    <w:basedOn w:val="DefaultParagraphFont"/>
    <w:uiPriority w:val="99"/>
    <w:unhideWhenUsed/>
    <w:rsid w:val="005B4BB0"/>
    <w:rPr>
      <w:color w:val="199BD0" w:themeColor="hyperlink"/>
      <w:u w:val="single"/>
    </w:rPr>
  </w:style>
  <w:style w:type="paragraph" w:styleId="ListParagraph">
    <w:name w:val="List Paragraph"/>
    <w:basedOn w:val="Normal"/>
    <w:uiPriority w:val="34"/>
    <w:semiHidden/>
    <w:qFormat/>
    <w:rsid w:val="00492CA3"/>
    <w:pPr>
      <w:ind w:left="720"/>
      <w:contextualSpacing/>
    </w:pPr>
  </w:style>
  <w:style w:type="character" w:styleId="FollowedHyperlink">
    <w:name w:val="FollowedHyperlink"/>
    <w:basedOn w:val="DefaultParagraphFont"/>
    <w:uiPriority w:val="99"/>
    <w:semiHidden/>
    <w:unhideWhenUsed/>
    <w:rsid w:val="00581747"/>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78408">
      <w:bodyDiv w:val="1"/>
      <w:marLeft w:val="0"/>
      <w:marRight w:val="0"/>
      <w:marTop w:val="0"/>
      <w:marBottom w:val="0"/>
      <w:divBdr>
        <w:top w:val="none" w:sz="0" w:space="0" w:color="auto"/>
        <w:left w:val="none" w:sz="0" w:space="0" w:color="auto"/>
        <w:bottom w:val="none" w:sz="0" w:space="0" w:color="auto"/>
        <w:right w:val="none" w:sz="0" w:space="0" w:color="auto"/>
      </w:divBdr>
    </w:div>
    <w:div w:id="927616404">
      <w:bodyDiv w:val="1"/>
      <w:marLeft w:val="0"/>
      <w:marRight w:val="0"/>
      <w:marTop w:val="0"/>
      <w:marBottom w:val="0"/>
      <w:divBdr>
        <w:top w:val="none" w:sz="0" w:space="0" w:color="auto"/>
        <w:left w:val="none" w:sz="0" w:space="0" w:color="auto"/>
        <w:bottom w:val="none" w:sz="0" w:space="0" w:color="auto"/>
        <w:right w:val="none" w:sz="0" w:space="0" w:color="auto"/>
      </w:divBdr>
    </w:div>
    <w:div w:id="1261332244">
      <w:bodyDiv w:val="1"/>
      <w:marLeft w:val="0"/>
      <w:marRight w:val="0"/>
      <w:marTop w:val="0"/>
      <w:marBottom w:val="0"/>
      <w:divBdr>
        <w:top w:val="none" w:sz="0" w:space="0" w:color="auto"/>
        <w:left w:val="none" w:sz="0" w:space="0" w:color="auto"/>
        <w:bottom w:val="none" w:sz="0" w:space="0" w:color="auto"/>
        <w:right w:val="none" w:sz="0" w:space="0" w:color="auto"/>
      </w:divBdr>
    </w:div>
    <w:div w:id="1750031168">
      <w:bodyDiv w:val="1"/>
      <w:marLeft w:val="0"/>
      <w:marRight w:val="0"/>
      <w:marTop w:val="0"/>
      <w:marBottom w:val="0"/>
      <w:divBdr>
        <w:top w:val="none" w:sz="0" w:space="0" w:color="auto"/>
        <w:left w:val="none" w:sz="0" w:space="0" w:color="auto"/>
        <w:bottom w:val="none" w:sz="0" w:space="0" w:color="auto"/>
        <w:right w:val="none" w:sz="0" w:space="0" w:color="auto"/>
      </w:divBdr>
    </w:div>
    <w:div w:id="1852328628">
      <w:bodyDiv w:val="1"/>
      <w:marLeft w:val="0"/>
      <w:marRight w:val="0"/>
      <w:marTop w:val="0"/>
      <w:marBottom w:val="0"/>
      <w:divBdr>
        <w:top w:val="none" w:sz="0" w:space="0" w:color="auto"/>
        <w:left w:val="none" w:sz="0" w:space="0" w:color="auto"/>
        <w:bottom w:val="none" w:sz="0" w:space="0" w:color="auto"/>
        <w:right w:val="none" w:sz="0" w:space="0" w:color="auto"/>
      </w:divBdr>
    </w:div>
    <w:div w:id="20950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hyperlink" Target="mailto:kbizier@learningworks.me" TargetMode="External"/><Relationship Id="rId14" Type="http://schemas.openxmlformats.org/officeDocument/2006/relationships/hyperlink" Target="mailto:kbizier@learningworks.me" TargetMode="Externa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21-Club-South-Portland-LearningWorks-Afterschool-491429387910306/?modal=admin_todo_tou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earningworks:Downloads:tf0280513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3B1A543473743A560AB9C49853D23"/>
        <w:category>
          <w:name w:val="General"/>
          <w:gallery w:val="placeholder"/>
        </w:category>
        <w:types>
          <w:type w:val="bbPlcHdr"/>
        </w:types>
        <w:behaviors>
          <w:behavior w:val="content"/>
        </w:behaviors>
        <w:guid w:val="{BB19502A-24FD-A642-AB1A-D14829CF9549}"/>
      </w:docPartPr>
      <w:docPartBody>
        <w:p w:rsidR="006E5A94" w:rsidRDefault="006E5A94">
          <w:pPr>
            <w:pStyle w:val="6B13B1A543473743A560AB9C49853D23"/>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A94"/>
    <w:rsid w:val="006E5A94"/>
    <w:rsid w:val="00B06011"/>
    <w:rsid w:val="00C76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E20DF1E65AE24EB3D5122E344A2345">
    <w:name w:val="A6E20DF1E65AE24EB3D5122E344A2345"/>
  </w:style>
  <w:style w:type="paragraph" w:customStyle="1" w:styleId="5F168CB6A13902489407E141FDD3DBF9">
    <w:name w:val="5F168CB6A13902489407E141FDD3DBF9"/>
  </w:style>
  <w:style w:type="paragraph" w:customStyle="1" w:styleId="7A1ABCB04318824F9EA706B0046AD34F">
    <w:name w:val="7A1ABCB04318824F9EA706B0046AD34F"/>
  </w:style>
  <w:style w:type="paragraph" w:customStyle="1" w:styleId="B8223422AABA954BB2DA4375D3EE4775">
    <w:name w:val="B8223422AABA954BB2DA4375D3EE4775"/>
  </w:style>
  <w:style w:type="paragraph" w:customStyle="1" w:styleId="B189591B6A9F874EB9717CE9DB516EDD">
    <w:name w:val="B189591B6A9F874EB9717CE9DB516EDD"/>
  </w:style>
  <w:style w:type="paragraph" w:customStyle="1" w:styleId="B0ADCC980271E4428640078893E6855C">
    <w:name w:val="B0ADCC980271E4428640078893E6855C"/>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lang w:eastAsia="en-US"/>
    </w:rPr>
  </w:style>
  <w:style w:type="paragraph" w:customStyle="1" w:styleId="7739438C69C20A4A8797067C17BFABFC">
    <w:name w:val="7739438C69C20A4A8797067C17BFABFC"/>
  </w:style>
  <w:style w:type="paragraph" w:customStyle="1" w:styleId="08261D0243B02847A72B52CABBCDE6F4">
    <w:name w:val="08261D0243B02847A72B52CABBCDE6F4"/>
  </w:style>
  <w:style w:type="paragraph" w:customStyle="1" w:styleId="6B13B1A543473743A560AB9C49853D23">
    <w:name w:val="6B13B1A543473743A560AB9C49853D23"/>
  </w:style>
  <w:style w:type="paragraph" w:customStyle="1" w:styleId="12D4DEC2978F754AAC7A960B1974C60E">
    <w:name w:val="12D4DEC2978F754AAC7A960B1974C60E"/>
  </w:style>
  <w:style w:type="paragraph" w:customStyle="1" w:styleId="F1B42BCF662C5C408FE6F56EC2F80696">
    <w:name w:val="F1B42BCF662C5C408FE6F56EC2F8069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E20DF1E65AE24EB3D5122E344A2345">
    <w:name w:val="A6E20DF1E65AE24EB3D5122E344A2345"/>
  </w:style>
  <w:style w:type="paragraph" w:customStyle="1" w:styleId="5F168CB6A13902489407E141FDD3DBF9">
    <w:name w:val="5F168CB6A13902489407E141FDD3DBF9"/>
  </w:style>
  <w:style w:type="paragraph" w:customStyle="1" w:styleId="7A1ABCB04318824F9EA706B0046AD34F">
    <w:name w:val="7A1ABCB04318824F9EA706B0046AD34F"/>
  </w:style>
  <w:style w:type="paragraph" w:customStyle="1" w:styleId="B8223422AABA954BB2DA4375D3EE4775">
    <w:name w:val="B8223422AABA954BB2DA4375D3EE4775"/>
  </w:style>
  <w:style w:type="paragraph" w:customStyle="1" w:styleId="B189591B6A9F874EB9717CE9DB516EDD">
    <w:name w:val="B189591B6A9F874EB9717CE9DB516EDD"/>
  </w:style>
  <w:style w:type="paragraph" w:customStyle="1" w:styleId="B0ADCC980271E4428640078893E6855C">
    <w:name w:val="B0ADCC980271E4428640078893E6855C"/>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lang w:eastAsia="en-US"/>
    </w:rPr>
  </w:style>
  <w:style w:type="paragraph" w:customStyle="1" w:styleId="7739438C69C20A4A8797067C17BFABFC">
    <w:name w:val="7739438C69C20A4A8797067C17BFABFC"/>
  </w:style>
  <w:style w:type="paragraph" w:customStyle="1" w:styleId="08261D0243B02847A72B52CABBCDE6F4">
    <w:name w:val="08261D0243B02847A72B52CABBCDE6F4"/>
  </w:style>
  <w:style w:type="paragraph" w:customStyle="1" w:styleId="6B13B1A543473743A560AB9C49853D23">
    <w:name w:val="6B13B1A543473743A560AB9C49853D23"/>
  </w:style>
  <w:style w:type="paragraph" w:customStyle="1" w:styleId="12D4DEC2978F754AAC7A960B1974C60E">
    <w:name w:val="12D4DEC2978F754AAC7A960B1974C60E"/>
  </w:style>
  <w:style w:type="paragraph" w:customStyle="1" w:styleId="F1B42BCF662C5C408FE6F56EC2F80696">
    <w:name w:val="F1B42BCF662C5C408FE6F56EC2F80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tf02805139.dotx</Template>
  <TotalTime>162</TotalTime>
  <Pages>2</Pages>
  <Words>384</Words>
  <Characters>2189</Characters>
  <Application>Microsoft Macintosh Word</Application>
  <DocSecurity>0</DocSecurity>
  <Lines>18</Lines>
  <Paragraphs>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&lt;Make It Your Own</vt:lpstr>
      <vt:lpstr>    Show Off Your Style</vt:lpstr>
      <vt:lpstr>More Important News/</vt:lpstr>
      <vt:lpstr>    &lt;Paint a Picture</vt:lpstr>
      <vt:lpstr>    Tables Aren’t Just For Numbers</vt:lpstr>
      <vt:lpstr>    A Quick Sidebar…</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Belanger</dc:creator>
  <cp:keywords/>
  <dc:description/>
  <cp:lastModifiedBy>Jen Belanger</cp:lastModifiedBy>
  <cp:revision>4</cp:revision>
  <cp:lastPrinted>2018-10-29T18:27:00Z</cp:lastPrinted>
  <dcterms:created xsi:type="dcterms:W3CDTF">2018-10-29T18:20:00Z</dcterms:created>
  <dcterms:modified xsi:type="dcterms:W3CDTF">2018-10-29T21:46:00Z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